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26A48" w14:textId="6DD8AD52" w:rsidR="006F5F5D" w:rsidRDefault="009B5B90" w:rsidP="000B2104">
      <w:pPr>
        <w:pStyle w:val="Heading1"/>
        <w:spacing w:before="0" w:after="0"/>
      </w:pPr>
      <w:r>
        <w:t>Queensland Brain Institute (QBI)</w:t>
      </w:r>
      <w:r w:rsidR="000B2104">
        <w:t xml:space="preserve"> </w:t>
      </w:r>
      <w:r w:rsidR="004404AA">
        <w:t>HDR Travel support</w:t>
      </w:r>
    </w:p>
    <w:p w14:paraId="37CD47EA" w14:textId="7C51F9C7" w:rsidR="00B04535" w:rsidRDefault="006F432C" w:rsidP="000B2104">
      <w:pPr>
        <w:pStyle w:val="BodyText"/>
        <w:spacing w:after="0"/>
      </w:pPr>
      <w:r>
        <w:t>PhD candidates are eligible to apply for $3,500 after completing Progress Review 1</w:t>
      </w:r>
      <w:r w:rsidR="00165914">
        <w:t xml:space="preserve"> (PR1)</w:t>
      </w:r>
    </w:p>
    <w:p w14:paraId="5324C137" w14:textId="4DAEF0C9" w:rsidR="00CD0518" w:rsidRDefault="006F432C" w:rsidP="000B2104">
      <w:pPr>
        <w:pStyle w:val="BodyText"/>
        <w:spacing w:after="0"/>
      </w:pPr>
      <w:r>
        <w:t xml:space="preserve">MPhil candidates are eligible to apply for </w:t>
      </w:r>
      <w:r w:rsidR="00165914">
        <w:t>$1,750 after completing Progress Review 1 (PR1)</w:t>
      </w:r>
    </w:p>
    <w:p w14:paraId="552459E5" w14:textId="77777777" w:rsidR="00455A0F" w:rsidRPr="00D0359C" w:rsidRDefault="00455A0F" w:rsidP="000B2104">
      <w:pPr>
        <w:pStyle w:val="BodyText"/>
        <w:spacing w:after="0"/>
      </w:pPr>
    </w:p>
    <w:tbl>
      <w:tblPr>
        <w:tblStyle w:val="TableGrid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082"/>
        <w:gridCol w:w="1606"/>
        <w:gridCol w:w="1605"/>
        <w:gridCol w:w="3212"/>
      </w:tblGrid>
      <w:tr w:rsidR="0043174C" w:rsidRPr="00407DA9" w14:paraId="4389F4ED" w14:textId="77777777" w:rsidTr="000F165A">
        <w:trPr>
          <w:trHeight w:val="332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1247A" w:themeFill="accent1"/>
          </w:tcPr>
          <w:p w14:paraId="34C9FA09" w14:textId="55703286" w:rsidR="004B6C57" w:rsidRPr="00407DA9" w:rsidRDefault="0043174C" w:rsidP="00F33DBB">
            <w:pPr>
              <w:pStyle w:val="TableHeading"/>
              <w:rPr>
                <w:sz w:val="22"/>
                <w:szCs w:val="22"/>
              </w:rPr>
            </w:pPr>
            <w:r w:rsidRPr="00407DA9">
              <w:rPr>
                <w:sz w:val="22"/>
                <w:szCs w:val="22"/>
              </w:rPr>
              <w:t>Student Details</w:t>
            </w:r>
          </w:p>
        </w:tc>
      </w:tr>
      <w:tr w:rsidR="00D52393" w:rsidRPr="00407DA9" w14:paraId="1E47FE5F" w14:textId="77777777" w:rsidTr="000F165A">
        <w:trPr>
          <w:trHeight w:val="332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E8F2" w14:textId="5B47CC7F" w:rsidR="00D52393" w:rsidRPr="00055100" w:rsidRDefault="00D52393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 xml:space="preserve">Title: </w:t>
            </w:r>
          </w:p>
        </w:tc>
        <w:tc>
          <w:tcPr>
            <w:tcW w:w="85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1315" w14:textId="05E2B57F" w:rsidR="00D52393" w:rsidRPr="00055100" w:rsidRDefault="00F93427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proofErr w:type="spellStart"/>
            <w:r w:rsidRPr="00055100">
              <w:rPr>
                <w:rFonts w:cstheme="minorHAnsi"/>
                <w:sz w:val="22"/>
                <w:szCs w:val="22"/>
              </w:rPr>
              <w:t>Mr</w:t>
            </w:r>
            <w:proofErr w:type="spellEnd"/>
            <w:r w:rsidRPr="0005510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</w:rPr>
                <w:id w:val="52020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055100">
              <w:rPr>
                <w:rFonts w:cstheme="minorHAnsi"/>
                <w:sz w:val="22"/>
                <w:szCs w:val="22"/>
              </w:rPr>
              <w:t xml:space="preserve">   </w:t>
            </w:r>
            <w:proofErr w:type="spellStart"/>
            <w:r w:rsidRPr="00055100">
              <w:rPr>
                <w:rFonts w:cstheme="minorHAnsi"/>
                <w:sz w:val="22"/>
                <w:szCs w:val="22"/>
              </w:rPr>
              <w:t>Mrs</w:t>
            </w:r>
            <w:proofErr w:type="spellEnd"/>
            <w:r w:rsidR="00B8102C" w:rsidRPr="0005510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</w:rPr>
                <w:id w:val="168485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EC6"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102C" w:rsidRPr="00055100">
              <w:rPr>
                <w:rFonts w:cstheme="minorHAnsi"/>
                <w:sz w:val="22"/>
                <w:szCs w:val="22"/>
              </w:rPr>
              <w:t xml:space="preserve">   </w:t>
            </w:r>
            <w:proofErr w:type="spellStart"/>
            <w:r w:rsidR="0072766D" w:rsidRPr="00055100">
              <w:rPr>
                <w:rFonts w:cstheme="minorHAnsi"/>
                <w:sz w:val="22"/>
                <w:szCs w:val="22"/>
              </w:rPr>
              <w:t>Ms</w:t>
            </w:r>
            <w:proofErr w:type="spellEnd"/>
            <w:r w:rsidR="0072766D" w:rsidRPr="0005510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</w:rPr>
                <w:id w:val="-135926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EC6"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2766D" w:rsidRPr="00055100">
              <w:rPr>
                <w:rFonts w:cstheme="minorHAnsi"/>
                <w:sz w:val="22"/>
                <w:szCs w:val="22"/>
              </w:rPr>
              <w:t xml:space="preserve">   Miss </w:t>
            </w:r>
            <w:sdt>
              <w:sdtPr>
                <w:rPr>
                  <w:rFonts w:cstheme="minorHAnsi"/>
                </w:rPr>
                <w:id w:val="-133660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EC6"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2766D" w:rsidRPr="00055100">
              <w:rPr>
                <w:rFonts w:cstheme="minorHAnsi"/>
                <w:sz w:val="22"/>
                <w:szCs w:val="22"/>
              </w:rPr>
              <w:t xml:space="preserve">   Other</w:t>
            </w:r>
            <w:r w:rsidR="008D3EC6" w:rsidRPr="0005510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</w:rPr>
                <w:id w:val="97094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1D7"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D3EC6" w:rsidRPr="00055100">
              <w:rPr>
                <w:rFonts w:cstheme="minorHAnsi"/>
                <w:sz w:val="22"/>
                <w:szCs w:val="22"/>
              </w:rPr>
              <w:t xml:space="preserve"> </w:t>
            </w:r>
            <w:r w:rsidR="007261CC" w:rsidRPr="00055100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261CC" w:rsidRPr="00055100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="007261CC" w:rsidRPr="00055100">
              <w:rPr>
                <w:rFonts w:cstheme="minorHAnsi"/>
              </w:rPr>
            </w:r>
            <w:r w:rsidR="007261CC" w:rsidRPr="00055100">
              <w:rPr>
                <w:rFonts w:cstheme="minorHAnsi"/>
              </w:rPr>
              <w:fldChar w:fldCharType="separate"/>
            </w:r>
            <w:r w:rsidR="007261CC"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="007261CC"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="007261CC"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="007261CC"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="007261CC"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="007261CC" w:rsidRPr="00055100">
              <w:rPr>
                <w:rFonts w:cstheme="minorHAnsi"/>
              </w:rPr>
              <w:fldChar w:fldCharType="end"/>
            </w:r>
          </w:p>
        </w:tc>
      </w:tr>
      <w:tr w:rsidR="00CD6D9B" w:rsidRPr="00407DA9" w14:paraId="325B1714" w14:textId="77777777" w:rsidTr="005D2576">
        <w:trPr>
          <w:trHeight w:val="332"/>
        </w:trPr>
        <w:tc>
          <w:tcPr>
            <w:tcW w:w="4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F6E7" w14:textId="5CA37A54" w:rsidR="00CD6D9B" w:rsidRPr="00055100" w:rsidRDefault="00CD6D9B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>First Name:</w:t>
            </w:r>
            <w:r w:rsidRPr="00055100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55100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55100">
              <w:rPr>
                <w:rFonts w:cstheme="minorHAnsi"/>
              </w:rPr>
            </w:r>
            <w:r w:rsidRPr="00055100">
              <w:rPr>
                <w:rFonts w:cstheme="minorHAnsi"/>
              </w:rPr>
              <w:fldChar w:fldCharType="separate"/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</w:rPr>
              <w:fldChar w:fldCharType="end"/>
            </w:r>
          </w:p>
        </w:tc>
        <w:tc>
          <w:tcPr>
            <w:tcW w:w="48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545B" w14:textId="314A43D1" w:rsidR="00CD6D9B" w:rsidRPr="00055100" w:rsidRDefault="00CD6D9B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>Surname:</w:t>
            </w:r>
            <w:r w:rsidRPr="00055100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55100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55100">
              <w:rPr>
                <w:rFonts w:cstheme="minorHAnsi"/>
              </w:rPr>
            </w:r>
            <w:r w:rsidRPr="00055100">
              <w:rPr>
                <w:rFonts w:cstheme="minorHAnsi"/>
              </w:rPr>
              <w:fldChar w:fldCharType="separate"/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</w:rPr>
              <w:fldChar w:fldCharType="end"/>
            </w:r>
          </w:p>
        </w:tc>
      </w:tr>
      <w:tr w:rsidR="002720B1" w:rsidRPr="00407DA9" w14:paraId="5EDD0C16" w14:textId="77777777" w:rsidTr="005C37ED">
        <w:trPr>
          <w:trHeight w:val="332"/>
        </w:trPr>
        <w:tc>
          <w:tcPr>
            <w:tcW w:w="963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68ED" w14:textId="45391AAB" w:rsidR="002720B1" w:rsidRPr="00055100" w:rsidRDefault="002720B1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 xml:space="preserve">Student number: </w:t>
            </w:r>
            <w:r w:rsidRPr="00055100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55100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55100">
              <w:rPr>
                <w:rFonts w:cstheme="minorHAnsi"/>
              </w:rPr>
            </w:r>
            <w:r w:rsidRPr="00055100">
              <w:rPr>
                <w:rFonts w:cstheme="minorHAnsi"/>
              </w:rPr>
              <w:fldChar w:fldCharType="separate"/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</w:rPr>
              <w:fldChar w:fldCharType="end"/>
            </w:r>
          </w:p>
        </w:tc>
      </w:tr>
      <w:tr w:rsidR="002720B1" w:rsidRPr="00407DA9" w14:paraId="68AD2E33" w14:textId="77777777" w:rsidTr="00E64B6F">
        <w:trPr>
          <w:trHeight w:val="332"/>
        </w:trPr>
        <w:tc>
          <w:tcPr>
            <w:tcW w:w="4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8140" w14:textId="3E8B5EE5" w:rsidR="002720B1" w:rsidRPr="00055100" w:rsidRDefault="002720B1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 xml:space="preserve">PhD </w:t>
            </w:r>
            <w:sdt>
              <w:sdtPr>
                <w:rPr>
                  <w:rFonts w:cstheme="minorHAnsi"/>
                </w:rPr>
                <w:id w:val="-110711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055100">
              <w:rPr>
                <w:rFonts w:cstheme="minorHAnsi"/>
                <w:sz w:val="22"/>
                <w:szCs w:val="22"/>
              </w:rPr>
              <w:t xml:space="preserve">     MPhil </w:t>
            </w:r>
            <w:sdt>
              <w:sdtPr>
                <w:rPr>
                  <w:rFonts w:cstheme="minorHAnsi"/>
                </w:rPr>
                <w:id w:val="28201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5510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8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4267" w14:textId="1102180B" w:rsidR="002720B1" w:rsidRPr="00055100" w:rsidRDefault="002720B1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>Date PR1</w:t>
            </w:r>
            <w:r w:rsidR="00823A19" w:rsidRPr="00055100">
              <w:rPr>
                <w:rFonts w:cstheme="minorHAnsi"/>
                <w:sz w:val="22"/>
                <w:szCs w:val="22"/>
              </w:rPr>
              <w:t xml:space="preserve"> completed: </w:t>
            </w:r>
            <w:sdt>
              <w:sdtPr>
                <w:rPr>
                  <w:rFonts w:cstheme="minorHAnsi"/>
                </w:rPr>
                <w:id w:val="1117413576"/>
                <w:placeholder>
                  <w:docPart w:val="507FD87DC0934E4983291EC264B5DEF6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055100" w:rsidRPr="00330589">
                  <w:rPr>
                    <w:rStyle w:val="PlaceholderText"/>
                    <w:rFonts w:cstheme="minorHAnsi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CD6D9B" w:rsidRPr="00407DA9" w14:paraId="46B4C928" w14:textId="77777777" w:rsidTr="005D2576">
        <w:trPr>
          <w:trHeight w:val="332"/>
        </w:trPr>
        <w:tc>
          <w:tcPr>
            <w:tcW w:w="4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0C97" w14:textId="2A3EE823" w:rsidR="00CD6D9B" w:rsidRPr="00055100" w:rsidRDefault="00CD6D9B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>Email Address:</w:t>
            </w:r>
            <w:r w:rsidRPr="00055100">
              <w:rPr>
                <w:rFonts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55100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55100">
              <w:rPr>
                <w:rFonts w:cstheme="minorHAnsi"/>
              </w:rPr>
            </w:r>
            <w:r w:rsidRPr="00055100">
              <w:rPr>
                <w:rFonts w:cstheme="minorHAnsi"/>
              </w:rPr>
              <w:fldChar w:fldCharType="separate"/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</w:rPr>
              <w:fldChar w:fldCharType="end"/>
            </w:r>
          </w:p>
        </w:tc>
        <w:tc>
          <w:tcPr>
            <w:tcW w:w="48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AA31" w14:textId="64F7EC46" w:rsidR="00CD6D9B" w:rsidRPr="00055100" w:rsidRDefault="004328F2" w:rsidP="008C099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>Contact Phone:</w:t>
            </w:r>
            <w:r w:rsidRPr="00055100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55100">
              <w:rPr>
                <w:rFonts w:cstheme="minorHAnsi"/>
                <w:sz w:val="22"/>
                <w:szCs w:val="22"/>
              </w:rPr>
              <w:instrText xml:space="preserve"> FORMTEXT </w:instrText>
            </w:r>
            <w:r w:rsidRPr="00055100">
              <w:rPr>
                <w:rFonts w:cstheme="minorHAnsi"/>
              </w:rPr>
            </w:r>
            <w:r w:rsidRPr="00055100">
              <w:rPr>
                <w:rFonts w:cstheme="minorHAnsi"/>
              </w:rPr>
              <w:fldChar w:fldCharType="separate"/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  <w:noProof/>
                <w:sz w:val="22"/>
                <w:szCs w:val="22"/>
              </w:rPr>
              <w:t> </w:t>
            </w:r>
            <w:r w:rsidRPr="00055100">
              <w:rPr>
                <w:rFonts w:cstheme="minorHAnsi"/>
              </w:rPr>
              <w:fldChar w:fldCharType="end"/>
            </w:r>
          </w:p>
        </w:tc>
      </w:tr>
      <w:tr w:rsidR="001A4673" w:rsidRPr="00407DA9" w14:paraId="7B453E94" w14:textId="77777777" w:rsidTr="000F165A">
        <w:trPr>
          <w:trHeight w:val="482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F0E9" w14:textId="77777777" w:rsidR="001A4673" w:rsidRPr="00055100" w:rsidRDefault="00E325D8" w:rsidP="00391733">
            <w:pPr>
              <w:pStyle w:val="TableText"/>
              <w:rPr>
                <w:rFonts w:cstheme="minorHAnsi"/>
                <w:sz w:val="22"/>
                <w:szCs w:val="22"/>
              </w:rPr>
            </w:pPr>
            <w:r w:rsidRPr="00055100">
              <w:rPr>
                <w:rFonts w:cstheme="minorHAnsi"/>
                <w:sz w:val="22"/>
                <w:szCs w:val="22"/>
              </w:rPr>
              <w:t>Residential Address</w:t>
            </w:r>
            <w:r w:rsidR="001A4673" w:rsidRPr="00055100">
              <w:rPr>
                <w:rFonts w:cstheme="minorHAnsi"/>
                <w:sz w:val="22"/>
                <w:szCs w:val="22"/>
              </w:rPr>
              <w:t xml:space="preserve">:  </w:t>
            </w:r>
          </w:p>
          <w:p w14:paraId="4EFDD79B" w14:textId="6F2A733B" w:rsidR="005D1C00" w:rsidRPr="00055100" w:rsidRDefault="005D1C00" w:rsidP="00391733">
            <w:pPr>
              <w:pStyle w:val="TableText"/>
              <w:rPr>
                <w:rFonts w:cstheme="minorHAnsi"/>
                <w:sz w:val="22"/>
                <w:szCs w:val="22"/>
              </w:rPr>
            </w:pPr>
          </w:p>
        </w:tc>
      </w:tr>
      <w:tr w:rsidR="00A25EE4" w:rsidRPr="00407DA9" w14:paraId="6D0F5318" w14:textId="77777777" w:rsidTr="000F165A">
        <w:trPr>
          <w:trHeight w:val="113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1247A" w:themeFill="accent1"/>
          </w:tcPr>
          <w:p w14:paraId="2BAB7E0C" w14:textId="28779398" w:rsidR="00A25EE4" w:rsidRPr="00407DA9" w:rsidRDefault="00E90827" w:rsidP="00A25EE4">
            <w:pPr>
              <w:pStyle w:val="TableHead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 Details</w:t>
            </w:r>
          </w:p>
        </w:tc>
      </w:tr>
      <w:tr w:rsidR="00145F05" w:rsidRPr="00407DA9" w14:paraId="66512F84" w14:textId="77777777" w:rsidTr="000E215C">
        <w:trPr>
          <w:trHeight w:val="113"/>
        </w:trPr>
        <w:tc>
          <w:tcPr>
            <w:tcW w:w="4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794" w14:textId="1459CDD1" w:rsidR="00145F05" w:rsidRPr="00407DA9" w:rsidRDefault="00145F05" w:rsidP="00174FE8">
            <w:pPr>
              <w:pStyle w:val="TableText"/>
              <w:rPr>
                <w:i/>
                <w:iCs/>
              </w:rPr>
            </w:pPr>
            <w:r>
              <w:rPr>
                <w:sz w:val="22"/>
                <w:szCs w:val="22"/>
              </w:rPr>
              <w:t xml:space="preserve">BSB </w:t>
            </w:r>
            <w:r w:rsidR="00B77DE4">
              <w:rPr>
                <w:sz w:val="22"/>
                <w:szCs w:val="22"/>
              </w:rPr>
              <w:t>No.</w:t>
            </w:r>
            <w:r>
              <w:rPr>
                <w:sz w:val="22"/>
                <w:szCs w:val="22"/>
              </w:rPr>
              <w:t xml:space="preserve">: </w:t>
            </w:r>
            <w:r w:rsidRPr="00407DA9">
              <w:rPr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74C9" w14:textId="14582395" w:rsidR="00145F05" w:rsidRPr="00B77DE4" w:rsidRDefault="00B77DE4" w:rsidP="00174FE8">
            <w:pPr>
              <w:pStyle w:val="TableText"/>
              <w:rPr>
                <w:sz w:val="22"/>
                <w:szCs w:val="22"/>
              </w:rPr>
            </w:pPr>
            <w:r w:rsidRPr="00B77DE4">
              <w:rPr>
                <w:sz w:val="22"/>
                <w:szCs w:val="22"/>
              </w:rPr>
              <w:t xml:space="preserve">Bank Account </w:t>
            </w:r>
            <w:r>
              <w:rPr>
                <w:sz w:val="22"/>
                <w:szCs w:val="22"/>
              </w:rPr>
              <w:t>No.:</w:t>
            </w:r>
          </w:p>
        </w:tc>
      </w:tr>
      <w:tr w:rsidR="00B77DE4" w:rsidRPr="00407DA9" w14:paraId="3FAFB278" w14:textId="77777777" w:rsidTr="00DD67E5">
        <w:trPr>
          <w:trHeight w:val="113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512A" w14:textId="5FC1CCDE" w:rsidR="00B77DE4" w:rsidRPr="00407DA9" w:rsidRDefault="00B77DE4" w:rsidP="00174FE8">
            <w:pPr>
              <w:pStyle w:val="Table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 Account Name</w:t>
            </w:r>
            <w:r w:rsidRPr="00407DA9">
              <w:rPr>
                <w:sz w:val="22"/>
                <w:szCs w:val="22"/>
              </w:rPr>
              <w:t xml:space="preserve">: </w:t>
            </w:r>
            <w:r w:rsidRPr="00407DA9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07DA9">
              <w:rPr>
                <w:sz w:val="22"/>
                <w:szCs w:val="22"/>
              </w:rPr>
              <w:instrText xml:space="preserve"> FORMTEXT </w:instrText>
            </w:r>
            <w:r w:rsidRPr="00407DA9">
              <w:fldChar w:fldCharType="separate"/>
            </w:r>
            <w:r w:rsidRPr="00407DA9">
              <w:rPr>
                <w:noProof/>
                <w:sz w:val="22"/>
                <w:szCs w:val="22"/>
              </w:rPr>
              <w:t> </w:t>
            </w:r>
            <w:r w:rsidRPr="00407DA9">
              <w:rPr>
                <w:noProof/>
                <w:sz w:val="22"/>
                <w:szCs w:val="22"/>
              </w:rPr>
              <w:t> </w:t>
            </w:r>
            <w:r w:rsidRPr="00407DA9">
              <w:rPr>
                <w:noProof/>
                <w:sz w:val="22"/>
                <w:szCs w:val="22"/>
              </w:rPr>
              <w:t> </w:t>
            </w:r>
            <w:r w:rsidRPr="00407DA9">
              <w:rPr>
                <w:noProof/>
                <w:sz w:val="22"/>
                <w:szCs w:val="22"/>
              </w:rPr>
              <w:t> </w:t>
            </w:r>
            <w:r w:rsidRPr="00407DA9">
              <w:rPr>
                <w:noProof/>
                <w:sz w:val="22"/>
                <w:szCs w:val="22"/>
              </w:rPr>
              <w:t> </w:t>
            </w:r>
            <w:r w:rsidRPr="00407DA9">
              <w:fldChar w:fldCharType="end"/>
            </w:r>
          </w:p>
        </w:tc>
      </w:tr>
      <w:tr w:rsidR="00A56779" w:rsidRPr="00407DA9" w14:paraId="26CFCD8D" w14:textId="77777777" w:rsidTr="000F165A">
        <w:trPr>
          <w:trHeight w:val="113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F495" w14:textId="4B93FAA2" w:rsidR="00A56779" w:rsidRPr="00407DA9" w:rsidRDefault="00DE0511" w:rsidP="00174FE8">
            <w:pPr>
              <w:pStyle w:val="TableText"/>
            </w:pPr>
            <w:r>
              <w:rPr>
                <w:sz w:val="22"/>
                <w:szCs w:val="22"/>
              </w:rPr>
              <w:t>Financial Institution</w:t>
            </w:r>
            <w:r w:rsidR="00291C53">
              <w:rPr>
                <w:sz w:val="22"/>
                <w:szCs w:val="22"/>
              </w:rPr>
              <w:t xml:space="preserve"> and Branch</w:t>
            </w:r>
            <w:r w:rsidR="00A56779" w:rsidRPr="00407DA9">
              <w:rPr>
                <w:sz w:val="22"/>
                <w:szCs w:val="22"/>
              </w:rPr>
              <w:t>:</w:t>
            </w:r>
            <w:r w:rsidR="00A56779">
              <w:rPr>
                <w:sz w:val="22"/>
                <w:szCs w:val="22"/>
              </w:rPr>
              <w:t xml:space="preserve"> </w:t>
            </w:r>
            <w:r w:rsidR="00A56779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 w:rsidR="00A56779">
              <w:rPr>
                <w:sz w:val="22"/>
                <w:szCs w:val="22"/>
              </w:rPr>
              <w:instrText xml:space="preserve"> FORMTEXT </w:instrText>
            </w:r>
            <w:r w:rsidR="00A56779">
              <w:fldChar w:fldCharType="separate"/>
            </w:r>
            <w:r w:rsidR="00A56779">
              <w:rPr>
                <w:noProof/>
                <w:sz w:val="22"/>
                <w:szCs w:val="22"/>
              </w:rPr>
              <w:t> </w:t>
            </w:r>
            <w:r w:rsidR="00A56779">
              <w:rPr>
                <w:noProof/>
                <w:sz w:val="22"/>
                <w:szCs w:val="22"/>
              </w:rPr>
              <w:t> </w:t>
            </w:r>
            <w:r w:rsidR="00A56779">
              <w:rPr>
                <w:noProof/>
                <w:sz w:val="22"/>
                <w:szCs w:val="22"/>
              </w:rPr>
              <w:t> </w:t>
            </w:r>
            <w:r w:rsidR="00A56779">
              <w:rPr>
                <w:noProof/>
                <w:sz w:val="22"/>
                <w:szCs w:val="22"/>
              </w:rPr>
              <w:t> </w:t>
            </w:r>
            <w:r w:rsidR="00A56779">
              <w:rPr>
                <w:noProof/>
                <w:sz w:val="22"/>
                <w:szCs w:val="22"/>
              </w:rPr>
              <w:t> </w:t>
            </w:r>
            <w:r w:rsidR="00A56779">
              <w:fldChar w:fldCharType="end"/>
            </w:r>
            <w:bookmarkEnd w:id="0"/>
          </w:p>
        </w:tc>
      </w:tr>
      <w:tr w:rsidR="00C8437D" w:rsidRPr="00407DA9" w14:paraId="28256E66" w14:textId="77777777" w:rsidTr="001D697A">
        <w:trPr>
          <w:trHeight w:val="476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1247A" w:themeFill="accent1"/>
          </w:tcPr>
          <w:p w14:paraId="7B035C82" w14:textId="4C521134" w:rsidR="00C8437D" w:rsidRPr="00407DA9" w:rsidRDefault="00C8437D" w:rsidP="00505B02">
            <w:pPr>
              <w:pStyle w:val="TableHeading"/>
            </w:pPr>
            <w:r>
              <w:rPr>
                <w:sz w:val="22"/>
                <w:szCs w:val="22"/>
              </w:rPr>
              <w:t xml:space="preserve">Funding  </w:t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1247A" w:themeFill="accent1"/>
          </w:tcPr>
          <w:p w14:paraId="4B00ED6C" w14:textId="263F7138" w:rsidR="00C8437D" w:rsidRPr="00407DA9" w:rsidRDefault="00C8437D" w:rsidP="00C8437D">
            <w:pPr>
              <w:pStyle w:val="TableHeading"/>
              <w:ind w:left="0"/>
            </w:pPr>
            <w:r>
              <w:rPr>
                <w:sz w:val="22"/>
                <w:szCs w:val="22"/>
              </w:rPr>
              <w:t xml:space="preserve">Chart string 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1247A" w:themeFill="accent1"/>
          </w:tcPr>
          <w:p w14:paraId="463CDE35" w14:textId="036AD781" w:rsidR="00C8437D" w:rsidRPr="00407DA9" w:rsidRDefault="00C8437D" w:rsidP="00C8437D">
            <w:pPr>
              <w:pStyle w:val="TableHeading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Amount</w:t>
            </w:r>
          </w:p>
        </w:tc>
      </w:tr>
      <w:tr w:rsidR="00E34EB9" w:rsidRPr="00330589" w14:paraId="03664F68" w14:textId="77777777" w:rsidTr="005777E7">
        <w:trPr>
          <w:trHeight w:val="113"/>
        </w:trPr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A6F4" w14:textId="240E4734" w:rsidR="00E34EB9" w:rsidRPr="00330589" w:rsidRDefault="00E34EB9" w:rsidP="00E57F1E">
            <w:pPr>
              <w:pStyle w:val="TableText"/>
              <w:rPr>
                <w:sz w:val="22"/>
                <w:szCs w:val="22"/>
              </w:rPr>
            </w:pPr>
            <w:r w:rsidRPr="00330589">
              <w:rPr>
                <w:sz w:val="22"/>
                <w:szCs w:val="22"/>
              </w:rPr>
              <w:t>QBI HDR travel support</w:t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AD05" w14:textId="2DB58BB8" w:rsidR="00E34EB9" w:rsidRPr="00330589" w:rsidRDefault="0090065A" w:rsidP="00E57F1E">
            <w:pPr>
              <w:pStyle w:val="TableText"/>
              <w:rPr>
                <w:sz w:val="22"/>
                <w:szCs w:val="22"/>
              </w:rPr>
            </w:pPr>
            <w:r w:rsidRPr="00330589">
              <w:rPr>
                <w:sz w:val="22"/>
                <w:szCs w:val="22"/>
              </w:rPr>
              <w:t>9546067 01 101 21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E224" w14:textId="3DE9ECAE" w:rsidR="00E34EB9" w:rsidRPr="00330589" w:rsidRDefault="00E34EB9" w:rsidP="00E57F1E">
            <w:pPr>
              <w:pStyle w:val="TableText"/>
              <w:rPr>
                <w:sz w:val="22"/>
                <w:szCs w:val="22"/>
              </w:rPr>
            </w:pPr>
          </w:p>
        </w:tc>
      </w:tr>
    </w:tbl>
    <w:p w14:paraId="7B03F2A7" w14:textId="77777777" w:rsidR="00752C57" w:rsidRPr="00330589" w:rsidRDefault="00752C57" w:rsidP="00752C57">
      <w:pPr>
        <w:tabs>
          <w:tab w:val="left" w:leader="underscore" w:pos="5103"/>
        </w:tabs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178"/>
        <w:gridCol w:w="4179"/>
      </w:tblGrid>
      <w:tr w:rsidR="006F3C44" w14:paraId="1285F3B3" w14:textId="77777777" w:rsidTr="00805DFA">
        <w:tc>
          <w:tcPr>
            <w:tcW w:w="9628" w:type="dxa"/>
            <w:gridSpan w:val="3"/>
          </w:tcPr>
          <w:p w14:paraId="4816173A" w14:textId="0C6E54BA" w:rsidR="006F3C44" w:rsidRDefault="003B17C7" w:rsidP="00805DFA">
            <w:pPr>
              <w:pStyle w:val="TableHeading"/>
              <w:rPr>
                <w:bCs/>
              </w:rPr>
            </w:pPr>
            <w:r>
              <w:t>Student Declaration</w:t>
            </w:r>
          </w:p>
        </w:tc>
      </w:tr>
      <w:tr w:rsidR="003B17C7" w14:paraId="6074AEC2" w14:textId="77777777" w:rsidTr="00805DFA">
        <w:tc>
          <w:tcPr>
            <w:tcW w:w="9628" w:type="dxa"/>
            <w:gridSpan w:val="3"/>
          </w:tcPr>
          <w:p w14:paraId="7D444B55" w14:textId="52FE449D" w:rsidR="003B17C7" w:rsidRPr="00B2416E" w:rsidRDefault="003B17C7" w:rsidP="000B2104">
            <w:pPr>
              <w:pStyle w:val="BodyText"/>
              <w:numPr>
                <w:ilvl w:val="0"/>
                <w:numId w:val="23"/>
              </w:numPr>
            </w:pPr>
            <w:r w:rsidRPr="003B17C7">
              <w:t xml:space="preserve">I am </w:t>
            </w:r>
            <w:r w:rsidR="000B2104">
              <w:t>an</w:t>
            </w:r>
            <w:r w:rsidRPr="003B17C7">
              <w:t xml:space="preserve"> HDR candidate of </w:t>
            </w:r>
            <w:r w:rsidR="000B2104">
              <w:t xml:space="preserve">the Queensland Brain </w:t>
            </w:r>
            <w:proofErr w:type="gramStart"/>
            <w:r w:rsidR="000B2104">
              <w:t>Institute</w:t>
            </w:r>
            <w:proofErr w:type="gramEnd"/>
            <w:r w:rsidR="000B2104" w:rsidRPr="000B2104">
              <w:rPr>
                <w:bCs/>
              </w:rPr>
              <w:t xml:space="preserve"> and</w:t>
            </w:r>
            <w:r w:rsidR="000B2104">
              <w:rPr>
                <w:b/>
              </w:rPr>
              <w:t xml:space="preserve"> </w:t>
            </w:r>
            <w:r w:rsidR="000B2104" w:rsidRPr="003B17C7">
              <w:t xml:space="preserve">I accept this HDR Travel award under the </w:t>
            </w:r>
            <w:hyperlink r:id="rId11" w:history="1">
              <w:r w:rsidR="000B2104" w:rsidRPr="00AE1A59">
                <w:rPr>
                  <w:rStyle w:val="Hyperlink"/>
                </w:rPr>
                <w:t>Terms and Conditions</w:t>
              </w:r>
            </w:hyperlink>
            <w:r w:rsidR="000B2104">
              <w:t xml:space="preserve"> of the award.</w:t>
            </w:r>
          </w:p>
          <w:p w14:paraId="10AE3AA2" w14:textId="13CCCF46" w:rsidR="00E808B8" w:rsidRDefault="00B2416E" w:rsidP="00E808B8">
            <w:pPr>
              <w:pStyle w:val="ListParagraph0"/>
              <w:numPr>
                <w:ilvl w:val="0"/>
                <w:numId w:val="23"/>
              </w:numPr>
              <w:rPr>
                <w:rFonts w:cstheme="minorHAnsi"/>
                <w:color w:val="212121"/>
              </w:rPr>
            </w:pPr>
            <w:r w:rsidRPr="00055100">
              <w:rPr>
                <w:rFonts w:cstheme="minorHAnsi"/>
                <w:color w:val="212121"/>
              </w:rPr>
              <w:t>I have completed any necessary travel notification, risk assessments and/or Work Off-</w:t>
            </w:r>
            <w:proofErr w:type="gramStart"/>
            <w:r w:rsidRPr="00055100">
              <w:rPr>
                <w:rFonts w:cstheme="minorHAnsi"/>
                <w:color w:val="212121"/>
              </w:rPr>
              <w:t>Campus(</w:t>
            </w:r>
            <w:proofErr w:type="gramEnd"/>
            <w:r w:rsidRPr="00055100">
              <w:rPr>
                <w:rFonts w:cstheme="minorHAnsi"/>
                <w:color w:val="212121"/>
              </w:rPr>
              <w:t xml:space="preserve">WOC) plans. For travel information go to </w:t>
            </w:r>
            <w:hyperlink r:id="rId12" w:history="1">
              <w:r w:rsidR="00E808B8" w:rsidRPr="00E808B8">
                <w:rPr>
                  <w:rStyle w:val="Hyperlink"/>
                  <w:rFonts w:cstheme="minorHAnsi"/>
                </w:rPr>
                <w:t>student travel procedure</w:t>
              </w:r>
            </w:hyperlink>
            <w:r w:rsidR="00E808B8">
              <w:rPr>
                <w:rFonts w:cstheme="minorHAnsi"/>
                <w:color w:val="212121"/>
              </w:rPr>
              <w:t xml:space="preserve"> </w:t>
            </w:r>
          </w:p>
          <w:p w14:paraId="60E8DD0A" w14:textId="435AE273" w:rsidR="00B2416E" w:rsidRPr="00055100" w:rsidRDefault="00055100" w:rsidP="00E808B8">
            <w:pPr>
              <w:pStyle w:val="ListParagraph0"/>
              <w:numPr>
                <w:ilvl w:val="0"/>
                <w:numId w:val="23"/>
              </w:numPr>
              <w:rPr>
                <w:rFonts w:cstheme="minorHAnsi"/>
                <w:color w:val="212121"/>
              </w:rPr>
            </w:pPr>
            <w:r w:rsidRPr="00055100">
              <w:rPr>
                <w:rFonts w:cstheme="minorHAnsi"/>
                <w:color w:val="212121"/>
              </w:rPr>
              <w:t>I</w:t>
            </w:r>
            <w:r w:rsidR="00B2416E" w:rsidRPr="00055100">
              <w:rPr>
                <w:rFonts w:cstheme="minorHAnsi"/>
                <w:color w:val="212121"/>
              </w:rPr>
              <w:t xml:space="preserve"> agree to keep copies of any receipts and support documentation for the major expenses covered by this award, such as flights, travel and accommodations, should the University request them.</w:t>
            </w:r>
          </w:p>
        </w:tc>
      </w:tr>
      <w:tr w:rsidR="006F3C44" w14:paraId="184D6676" w14:textId="77777777" w:rsidTr="00805DFA">
        <w:tc>
          <w:tcPr>
            <w:tcW w:w="1271" w:type="dxa"/>
          </w:tcPr>
          <w:p w14:paraId="37E2D585" w14:textId="77777777" w:rsidR="006F3C44" w:rsidRDefault="006F3C44" w:rsidP="00805DFA">
            <w:pPr>
              <w:pStyle w:val="TableText"/>
            </w:pPr>
            <w:r>
              <w:t>Name:</w:t>
            </w:r>
          </w:p>
        </w:tc>
        <w:tc>
          <w:tcPr>
            <w:tcW w:w="8357" w:type="dxa"/>
            <w:gridSpan w:val="2"/>
          </w:tcPr>
          <w:p w14:paraId="142631B3" w14:textId="77777777" w:rsidR="006F3C44" w:rsidRDefault="006F3C44" w:rsidP="00805DFA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6F3C44" w:rsidRPr="00C0024D" w14:paraId="69A33A5E" w14:textId="77777777" w:rsidTr="00805DFA">
        <w:tc>
          <w:tcPr>
            <w:tcW w:w="1271" w:type="dxa"/>
          </w:tcPr>
          <w:p w14:paraId="6C608CD0" w14:textId="77777777" w:rsidR="006F3C44" w:rsidRPr="00C0024D" w:rsidRDefault="006F3C44" w:rsidP="00805DFA">
            <w:pPr>
              <w:pStyle w:val="TableText"/>
            </w:pPr>
            <w:r w:rsidRPr="00C0024D">
              <w:t xml:space="preserve">Signature: </w:t>
            </w:r>
          </w:p>
        </w:tc>
        <w:tc>
          <w:tcPr>
            <w:tcW w:w="4178" w:type="dxa"/>
          </w:tcPr>
          <w:p w14:paraId="4F07007F" w14:textId="77777777" w:rsidR="006F3C44" w:rsidRPr="00C0024D" w:rsidRDefault="006F3C44" w:rsidP="00805DFA">
            <w:pPr>
              <w:pStyle w:val="TableText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179" w:type="dxa"/>
          </w:tcPr>
          <w:p w14:paraId="5AAAE86B" w14:textId="77777777" w:rsidR="006F3C44" w:rsidRPr="00C0024D" w:rsidRDefault="006F3C44" w:rsidP="00805DFA">
            <w:pPr>
              <w:pStyle w:val="TableText"/>
            </w:pPr>
            <w:r w:rsidRPr="00C0024D">
              <w:t>Date:</w:t>
            </w:r>
            <w:r>
              <w:t xml:space="preserve"> </w:t>
            </w:r>
            <w:sdt>
              <w:sdtPr>
                <w:id w:val="543408051"/>
                <w:placeholder>
                  <w:docPart w:val="FE08C55FB2A2E94487F37ADB2B545F81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74703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5A5B68" w14:paraId="42C5EEB4" w14:textId="77777777" w:rsidTr="00805DFA">
        <w:tc>
          <w:tcPr>
            <w:tcW w:w="9628" w:type="dxa"/>
            <w:gridSpan w:val="3"/>
          </w:tcPr>
          <w:p w14:paraId="6BA20C7C" w14:textId="77777777" w:rsidR="005A5B68" w:rsidRDefault="005A5B68" w:rsidP="00805DFA">
            <w:pPr>
              <w:pStyle w:val="TableHeading"/>
              <w:rPr>
                <w:bCs/>
              </w:rPr>
            </w:pPr>
            <w:r w:rsidRPr="00F362DB">
              <w:t>Application supported by</w:t>
            </w:r>
            <w:r>
              <w:t xml:space="preserve"> QBI </w:t>
            </w:r>
            <w:r w:rsidRPr="00F362DB">
              <w:t>Group Leader</w:t>
            </w:r>
          </w:p>
        </w:tc>
      </w:tr>
      <w:tr w:rsidR="005A5B68" w14:paraId="1E68B4D9" w14:textId="77777777" w:rsidTr="00805DFA">
        <w:tc>
          <w:tcPr>
            <w:tcW w:w="1271" w:type="dxa"/>
          </w:tcPr>
          <w:p w14:paraId="3E633A65" w14:textId="77777777" w:rsidR="005A5B68" w:rsidRDefault="005A5B68" w:rsidP="00805DFA">
            <w:pPr>
              <w:pStyle w:val="TableText"/>
            </w:pPr>
            <w:r>
              <w:t>Name:</w:t>
            </w:r>
          </w:p>
        </w:tc>
        <w:tc>
          <w:tcPr>
            <w:tcW w:w="8357" w:type="dxa"/>
            <w:gridSpan w:val="2"/>
          </w:tcPr>
          <w:p w14:paraId="7FC407B5" w14:textId="77777777" w:rsidR="005A5B68" w:rsidRDefault="005A5B68" w:rsidP="00805DFA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" w:name="Text2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"/>
          </w:p>
        </w:tc>
      </w:tr>
      <w:tr w:rsidR="005A5B68" w:rsidRPr="00C0024D" w14:paraId="4FEBD0A0" w14:textId="77777777" w:rsidTr="00805DFA">
        <w:tc>
          <w:tcPr>
            <w:tcW w:w="1271" w:type="dxa"/>
          </w:tcPr>
          <w:p w14:paraId="31EEB9AE" w14:textId="77777777" w:rsidR="005A5B68" w:rsidRPr="00C0024D" w:rsidRDefault="005A5B68" w:rsidP="00805DFA">
            <w:pPr>
              <w:pStyle w:val="TableText"/>
            </w:pPr>
            <w:r w:rsidRPr="00C0024D">
              <w:t xml:space="preserve">Signature: </w:t>
            </w:r>
          </w:p>
        </w:tc>
        <w:tc>
          <w:tcPr>
            <w:tcW w:w="4178" w:type="dxa"/>
          </w:tcPr>
          <w:p w14:paraId="2E5621AD" w14:textId="77777777" w:rsidR="005A5B68" w:rsidRPr="00C0024D" w:rsidRDefault="005A5B68" w:rsidP="00805DFA">
            <w:pPr>
              <w:pStyle w:val="TableText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4179" w:type="dxa"/>
          </w:tcPr>
          <w:p w14:paraId="3956BF0B" w14:textId="77777777" w:rsidR="005A5B68" w:rsidRPr="00C0024D" w:rsidRDefault="005A5B68" w:rsidP="00805DFA">
            <w:pPr>
              <w:pStyle w:val="TableText"/>
            </w:pPr>
            <w:r w:rsidRPr="00C0024D">
              <w:t>Date:</w:t>
            </w:r>
            <w:r>
              <w:t xml:space="preserve"> </w:t>
            </w:r>
            <w:sdt>
              <w:sdtPr>
                <w:id w:val="-1664155510"/>
                <w:placeholder>
                  <w:docPart w:val="54288A5B093C35458CB2197B4D31FD5E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74703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224782C9" w14:textId="7E6469D0" w:rsidR="003D5181" w:rsidRPr="00B90C96" w:rsidRDefault="00752C57" w:rsidP="00520F20">
      <w:pPr>
        <w:pStyle w:val="BodyText"/>
      </w:pPr>
      <w:r w:rsidRPr="00343A11">
        <w:rPr>
          <w:b/>
          <w:bCs/>
        </w:rPr>
        <w:t>Please email completed f</w:t>
      </w:r>
      <w:r w:rsidR="00B90C96">
        <w:rPr>
          <w:b/>
          <w:bCs/>
        </w:rPr>
        <w:t xml:space="preserve">orm to: </w:t>
      </w:r>
      <w:hyperlink r:id="rId13" w:history="1">
        <w:r w:rsidR="00B90C96" w:rsidRPr="00372E43">
          <w:rPr>
            <w:rStyle w:val="Hyperlink"/>
          </w:rPr>
          <w:t>travel@qbi.uq.edu.au</w:t>
        </w:r>
      </w:hyperlink>
      <w:r w:rsidR="00B90C96">
        <w:t xml:space="preserve"> </w:t>
      </w:r>
    </w:p>
    <w:sectPr w:rsidR="003D5181" w:rsidRPr="00B90C96" w:rsidSect="003D5181">
      <w:footerReference w:type="default" r:id="rId14"/>
      <w:pgSz w:w="11906" w:h="16838" w:code="9"/>
      <w:pgMar w:top="851" w:right="1134" w:bottom="284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36B1C" w14:textId="77777777" w:rsidR="00A95443" w:rsidRDefault="00A95443" w:rsidP="00C20C17">
      <w:r>
        <w:separator/>
      </w:r>
    </w:p>
  </w:endnote>
  <w:endnote w:type="continuationSeparator" w:id="0">
    <w:p w14:paraId="250C9FD0" w14:textId="77777777" w:rsidR="00A95443" w:rsidRDefault="00A95443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Rounded MT">
    <w:altName w:val="Arial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20B0604020202020204"/>
    <w:charset w:val="00"/>
    <w:family w:val="auto"/>
    <w:notTrueType/>
    <w:pitch w:val="variable"/>
    <w:sig w:usb0="A00002FF" w:usb1="4000005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DBFF45" w14:textId="77777777" w:rsidR="00DE250F" w:rsidRPr="00B042DF" w:rsidRDefault="00DE250F" w:rsidP="00B042DF">
    <w:pPr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714993" w14:textId="77777777" w:rsidR="00A95443" w:rsidRDefault="00A95443" w:rsidP="00C20C17">
      <w:r>
        <w:separator/>
      </w:r>
    </w:p>
  </w:footnote>
  <w:footnote w:type="continuationSeparator" w:id="0">
    <w:p w14:paraId="0CA04E77" w14:textId="77777777" w:rsidR="00A95443" w:rsidRDefault="00A95443" w:rsidP="00C20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320F0"/>
    <w:multiLevelType w:val="multilevel"/>
    <w:tmpl w:val="8752BC70"/>
    <w:styleLink w:val="ListSectionTitle"/>
    <w:lvl w:ilvl="0">
      <w:start w:val="1"/>
      <w:numFmt w:val="decimal"/>
      <w:pStyle w:val="SectionTitleNumbered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51247A" w:themeColor="accent1"/>
        <w:sz w:val="48"/>
        <w:vertAlign w:val="baseline"/>
      </w:rPr>
    </w:lvl>
    <w:lvl w:ilvl="1">
      <w:start w:val="1"/>
      <w:numFmt w:val="decimal"/>
      <w:lvlRestart w:val="0"/>
      <w:pStyle w:val="SectionNumberOnly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EC3297"/>
    <w:multiLevelType w:val="hybridMultilevel"/>
    <w:tmpl w:val="94D055F2"/>
    <w:lvl w:ilvl="0" w:tplc="5EFEA26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97510D7"/>
    <w:multiLevelType w:val="multilevel"/>
    <w:tmpl w:val="2F6CA4A0"/>
    <w:numStyleLink w:val="ListBullet"/>
  </w:abstractNum>
  <w:abstractNum w:abstractNumId="3" w15:restartNumberingAfterBreak="0">
    <w:nsid w:val="0DD726A9"/>
    <w:multiLevelType w:val="multilevel"/>
    <w:tmpl w:val="B5BC7C40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51247A" w:themeColor="accent1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5" w15:restartNumberingAfterBreak="0">
    <w:nsid w:val="11D95961"/>
    <w:multiLevelType w:val="hybridMultilevel"/>
    <w:tmpl w:val="CC3EE4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61415"/>
    <w:multiLevelType w:val="hybridMultilevel"/>
    <w:tmpl w:val="61C40F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E610B"/>
    <w:multiLevelType w:val="multilevel"/>
    <w:tmpl w:val="0B76EB0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8" w15:restartNumberingAfterBreak="0">
    <w:nsid w:val="1D737170"/>
    <w:multiLevelType w:val="multilevel"/>
    <w:tmpl w:val="794003F6"/>
    <w:styleLink w:val="ListNbrHeading"/>
    <w:lvl w:ilvl="0">
      <w:start w:val="1"/>
      <w:numFmt w:val="decimal"/>
      <w:pStyle w:val="Nbr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28601AF5"/>
    <w:multiLevelType w:val="hybridMultilevel"/>
    <w:tmpl w:val="B8485444"/>
    <w:lvl w:ilvl="0" w:tplc="D7789DC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37974F09"/>
    <w:multiLevelType w:val="hybridMultilevel"/>
    <w:tmpl w:val="608894A4"/>
    <w:lvl w:ilvl="0" w:tplc="E476FF5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BackCoverDetails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962A8B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E62645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51247A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962A8B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8C90D8A"/>
    <w:multiLevelType w:val="multilevel"/>
    <w:tmpl w:val="8752BC70"/>
    <w:numStyleLink w:val="ListSectionTitle"/>
  </w:abstractNum>
  <w:abstractNum w:abstractNumId="16" w15:restartNumberingAfterBreak="0">
    <w:nsid w:val="52AA0A7D"/>
    <w:multiLevelType w:val="multilevel"/>
    <w:tmpl w:val="E9B44B6A"/>
    <w:numStyleLink w:val="ListParagraph"/>
  </w:abstractNum>
  <w:abstractNum w:abstractNumId="17" w15:restartNumberingAfterBreak="0">
    <w:nsid w:val="53FE7795"/>
    <w:multiLevelType w:val="multilevel"/>
    <w:tmpl w:val="B5BC7C40"/>
    <w:numStyleLink w:val="ListAppendix"/>
  </w:abstractNum>
  <w:abstractNum w:abstractNumId="18" w15:restartNumberingAfterBreak="0">
    <w:nsid w:val="5F4648F4"/>
    <w:multiLevelType w:val="hybridMultilevel"/>
    <w:tmpl w:val="36E664F2"/>
    <w:lvl w:ilvl="0" w:tplc="7480C2B6">
      <w:start w:val="1"/>
      <w:numFmt w:val="decimal"/>
      <w:lvlText w:val="%1."/>
      <w:lvlJc w:val="left"/>
      <w:pPr>
        <w:ind w:left="473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69176941"/>
    <w:multiLevelType w:val="hybridMultilevel"/>
    <w:tmpl w:val="A3A81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21" w15:restartNumberingAfterBreak="0">
    <w:nsid w:val="79933F89"/>
    <w:multiLevelType w:val="hybridMultilevel"/>
    <w:tmpl w:val="F17CECF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7071579">
    <w:abstractNumId w:val="20"/>
  </w:num>
  <w:num w:numId="2" w16cid:durableId="861892988">
    <w:abstractNumId w:val="7"/>
  </w:num>
  <w:num w:numId="3" w16cid:durableId="1569262560">
    <w:abstractNumId w:val="13"/>
  </w:num>
  <w:num w:numId="4" w16cid:durableId="997417648">
    <w:abstractNumId w:val="4"/>
  </w:num>
  <w:num w:numId="5" w16cid:durableId="1600992200">
    <w:abstractNumId w:val="16"/>
  </w:num>
  <w:num w:numId="6" w16cid:durableId="882250107">
    <w:abstractNumId w:val="8"/>
  </w:num>
  <w:num w:numId="7" w16cid:durableId="1931814751">
    <w:abstractNumId w:val="9"/>
  </w:num>
  <w:num w:numId="8" w16cid:durableId="1197811239">
    <w:abstractNumId w:val="11"/>
  </w:num>
  <w:num w:numId="9" w16cid:durableId="1903632775">
    <w:abstractNumId w:val="3"/>
  </w:num>
  <w:num w:numId="10" w16cid:durableId="113796511">
    <w:abstractNumId w:val="14"/>
  </w:num>
  <w:num w:numId="11" w16cid:durableId="27799538">
    <w:abstractNumId w:val="2"/>
  </w:num>
  <w:num w:numId="12" w16cid:durableId="1549953598">
    <w:abstractNumId w:val="0"/>
  </w:num>
  <w:num w:numId="13" w16cid:durableId="1874727670">
    <w:abstractNumId w:val="15"/>
  </w:num>
  <w:num w:numId="14" w16cid:durableId="129833399">
    <w:abstractNumId w:val="17"/>
  </w:num>
  <w:num w:numId="15" w16cid:durableId="1054354257">
    <w:abstractNumId w:val="15"/>
  </w:num>
  <w:num w:numId="16" w16cid:durableId="2063560246">
    <w:abstractNumId w:val="10"/>
  </w:num>
  <w:num w:numId="17" w16cid:durableId="175508664">
    <w:abstractNumId w:val="6"/>
  </w:num>
  <w:num w:numId="18" w16cid:durableId="336542351">
    <w:abstractNumId w:val="18"/>
  </w:num>
  <w:num w:numId="19" w16cid:durableId="850146476">
    <w:abstractNumId w:val="5"/>
  </w:num>
  <w:num w:numId="20" w16cid:durableId="2126149412">
    <w:abstractNumId w:val="12"/>
  </w:num>
  <w:num w:numId="21" w16cid:durableId="1058741841">
    <w:abstractNumId w:val="1"/>
  </w:num>
  <w:num w:numId="22" w16cid:durableId="2130008322">
    <w:abstractNumId w:val="21"/>
  </w:num>
  <w:num w:numId="23" w16cid:durableId="744082">
    <w:abstractNumId w:val="19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0"/>
    <w:rsid w:val="00000D54"/>
    <w:rsid w:val="00006E5B"/>
    <w:rsid w:val="00007F77"/>
    <w:rsid w:val="00011C93"/>
    <w:rsid w:val="00013CEA"/>
    <w:rsid w:val="00022A84"/>
    <w:rsid w:val="00027067"/>
    <w:rsid w:val="000300D4"/>
    <w:rsid w:val="00031493"/>
    <w:rsid w:val="00031A8E"/>
    <w:rsid w:val="00032494"/>
    <w:rsid w:val="0003667C"/>
    <w:rsid w:val="00040C81"/>
    <w:rsid w:val="00046A97"/>
    <w:rsid w:val="000479B1"/>
    <w:rsid w:val="00053D0C"/>
    <w:rsid w:val="00055100"/>
    <w:rsid w:val="000621FA"/>
    <w:rsid w:val="00062545"/>
    <w:rsid w:val="00064038"/>
    <w:rsid w:val="00066181"/>
    <w:rsid w:val="00072698"/>
    <w:rsid w:val="00073F59"/>
    <w:rsid w:val="00082B95"/>
    <w:rsid w:val="00087A13"/>
    <w:rsid w:val="00087CF0"/>
    <w:rsid w:val="0009356C"/>
    <w:rsid w:val="000A38C8"/>
    <w:rsid w:val="000A7AFE"/>
    <w:rsid w:val="000A7C80"/>
    <w:rsid w:val="000B2104"/>
    <w:rsid w:val="000B281B"/>
    <w:rsid w:val="000B3DDC"/>
    <w:rsid w:val="000B3E75"/>
    <w:rsid w:val="000B6852"/>
    <w:rsid w:val="000C0F61"/>
    <w:rsid w:val="000C1EC8"/>
    <w:rsid w:val="000C4C26"/>
    <w:rsid w:val="000D2492"/>
    <w:rsid w:val="000D56E1"/>
    <w:rsid w:val="000E6272"/>
    <w:rsid w:val="000E73B5"/>
    <w:rsid w:val="000F0786"/>
    <w:rsid w:val="000F165A"/>
    <w:rsid w:val="000F31DF"/>
    <w:rsid w:val="000F7063"/>
    <w:rsid w:val="00103B13"/>
    <w:rsid w:val="00114FC4"/>
    <w:rsid w:val="00125040"/>
    <w:rsid w:val="00140685"/>
    <w:rsid w:val="00144027"/>
    <w:rsid w:val="00145F05"/>
    <w:rsid w:val="00155726"/>
    <w:rsid w:val="00160CF8"/>
    <w:rsid w:val="0016241C"/>
    <w:rsid w:val="001647A1"/>
    <w:rsid w:val="00165914"/>
    <w:rsid w:val="001741BF"/>
    <w:rsid w:val="00174FE8"/>
    <w:rsid w:val="00175062"/>
    <w:rsid w:val="0017635B"/>
    <w:rsid w:val="001925C1"/>
    <w:rsid w:val="00193079"/>
    <w:rsid w:val="00193459"/>
    <w:rsid w:val="0019546B"/>
    <w:rsid w:val="00196C64"/>
    <w:rsid w:val="001A09C6"/>
    <w:rsid w:val="001A4673"/>
    <w:rsid w:val="001B1F91"/>
    <w:rsid w:val="001B2263"/>
    <w:rsid w:val="001B5B90"/>
    <w:rsid w:val="001B6A57"/>
    <w:rsid w:val="001C3193"/>
    <w:rsid w:val="001C5C6C"/>
    <w:rsid w:val="001E0551"/>
    <w:rsid w:val="001E509B"/>
    <w:rsid w:val="001E5342"/>
    <w:rsid w:val="001E544B"/>
    <w:rsid w:val="001F0545"/>
    <w:rsid w:val="002047B6"/>
    <w:rsid w:val="00206FD4"/>
    <w:rsid w:val="002142AC"/>
    <w:rsid w:val="00217EE2"/>
    <w:rsid w:val="00220531"/>
    <w:rsid w:val="00222FFF"/>
    <w:rsid w:val="0022358F"/>
    <w:rsid w:val="00231A6A"/>
    <w:rsid w:val="00241DF1"/>
    <w:rsid w:val="0024252A"/>
    <w:rsid w:val="00242554"/>
    <w:rsid w:val="0024771A"/>
    <w:rsid w:val="00250CC3"/>
    <w:rsid w:val="002720B1"/>
    <w:rsid w:val="00272ABD"/>
    <w:rsid w:val="002754B7"/>
    <w:rsid w:val="0028282A"/>
    <w:rsid w:val="00287293"/>
    <w:rsid w:val="00291C53"/>
    <w:rsid w:val="00292EDB"/>
    <w:rsid w:val="0029607C"/>
    <w:rsid w:val="00297101"/>
    <w:rsid w:val="002A0B86"/>
    <w:rsid w:val="002A1D96"/>
    <w:rsid w:val="002A291E"/>
    <w:rsid w:val="002A549B"/>
    <w:rsid w:val="002B0D82"/>
    <w:rsid w:val="002B0F30"/>
    <w:rsid w:val="002C01D7"/>
    <w:rsid w:val="002D73F6"/>
    <w:rsid w:val="002D7CEB"/>
    <w:rsid w:val="002F027B"/>
    <w:rsid w:val="002F612F"/>
    <w:rsid w:val="00310B79"/>
    <w:rsid w:val="00312B78"/>
    <w:rsid w:val="00322B95"/>
    <w:rsid w:val="003266FC"/>
    <w:rsid w:val="0033054B"/>
    <w:rsid w:val="00330589"/>
    <w:rsid w:val="003351B8"/>
    <w:rsid w:val="003435B3"/>
    <w:rsid w:val="00343A11"/>
    <w:rsid w:val="003531C0"/>
    <w:rsid w:val="00355B4D"/>
    <w:rsid w:val="00360659"/>
    <w:rsid w:val="00360FE8"/>
    <w:rsid w:val="00374C22"/>
    <w:rsid w:val="0038272F"/>
    <w:rsid w:val="00385320"/>
    <w:rsid w:val="00385452"/>
    <w:rsid w:val="00385755"/>
    <w:rsid w:val="00387519"/>
    <w:rsid w:val="0039115D"/>
    <w:rsid w:val="00391733"/>
    <w:rsid w:val="003921D6"/>
    <w:rsid w:val="003A4DD9"/>
    <w:rsid w:val="003B17C7"/>
    <w:rsid w:val="003B5F77"/>
    <w:rsid w:val="003B65C5"/>
    <w:rsid w:val="003C0231"/>
    <w:rsid w:val="003C7658"/>
    <w:rsid w:val="003D3881"/>
    <w:rsid w:val="003D5181"/>
    <w:rsid w:val="003D6F00"/>
    <w:rsid w:val="003E39E4"/>
    <w:rsid w:val="003E4ADE"/>
    <w:rsid w:val="003E60F1"/>
    <w:rsid w:val="003E7604"/>
    <w:rsid w:val="003E7701"/>
    <w:rsid w:val="003F0EFD"/>
    <w:rsid w:val="003F25F3"/>
    <w:rsid w:val="003F458B"/>
    <w:rsid w:val="004036CE"/>
    <w:rsid w:val="00403808"/>
    <w:rsid w:val="00407DA9"/>
    <w:rsid w:val="00414880"/>
    <w:rsid w:val="004167E9"/>
    <w:rsid w:val="00416A87"/>
    <w:rsid w:val="00416FF4"/>
    <w:rsid w:val="00421447"/>
    <w:rsid w:val="00424914"/>
    <w:rsid w:val="00425BF0"/>
    <w:rsid w:val="00426259"/>
    <w:rsid w:val="0043174C"/>
    <w:rsid w:val="004328F2"/>
    <w:rsid w:val="004375AB"/>
    <w:rsid w:val="004404AA"/>
    <w:rsid w:val="0044091A"/>
    <w:rsid w:val="00441EFE"/>
    <w:rsid w:val="004424E7"/>
    <w:rsid w:val="00442547"/>
    <w:rsid w:val="0044301F"/>
    <w:rsid w:val="00445521"/>
    <w:rsid w:val="004512A7"/>
    <w:rsid w:val="00453286"/>
    <w:rsid w:val="00455A0F"/>
    <w:rsid w:val="00463D08"/>
    <w:rsid w:val="00464556"/>
    <w:rsid w:val="00466931"/>
    <w:rsid w:val="0046740E"/>
    <w:rsid w:val="004713C5"/>
    <w:rsid w:val="00471986"/>
    <w:rsid w:val="00474316"/>
    <w:rsid w:val="0048580B"/>
    <w:rsid w:val="00486932"/>
    <w:rsid w:val="00492041"/>
    <w:rsid w:val="00495278"/>
    <w:rsid w:val="004972A0"/>
    <w:rsid w:val="004A78B4"/>
    <w:rsid w:val="004A7A1C"/>
    <w:rsid w:val="004A7E3F"/>
    <w:rsid w:val="004B0832"/>
    <w:rsid w:val="004B49FF"/>
    <w:rsid w:val="004B6C57"/>
    <w:rsid w:val="004C3E77"/>
    <w:rsid w:val="004C411A"/>
    <w:rsid w:val="004C773A"/>
    <w:rsid w:val="004E05DA"/>
    <w:rsid w:val="004E3B1C"/>
    <w:rsid w:val="004E3BF2"/>
    <w:rsid w:val="004E7465"/>
    <w:rsid w:val="004E7CDA"/>
    <w:rsid w:val="004F17DE"/>
    <w:rsid w:val="004F5428"/>
    <w:rsid w:val="004F7BAF"/>
    <w:rsid w:val="00501ADB"/>
    <w:rsid w:val="005046F6"/>
    <w:rsid w:val="00505B02"/>
    <w:rsid w:val="00506F6D"/>
    <w:rsid w:val="00515F32"/>
    <w:rsid w:val="00520F20"/>
    <w:rsid w:val="00526117"/>
    <w:rsid w:val="00527DDE"/>
    <w:rsid w:val="00532C34"/>
    <w:rsid w:val="00533FCB"/>
    <w:rsid w:val="00562E86"/>
    <w:rsid w:val="00566AFE"/>
    <w:rsid w:val="00566B4A"/>
    <w:rsid w:val="005674F4"/>
    <w:rsid w:val="0056773F"/>
    <w:rsid w:val="00567B26"/>
    <w:rsid w:val="005719AE"/>
    <w:rsid w:val="00571B9B"/>
    <w:rsid w:val="0057534E"/>
    <w:rsid w:val="00580089"/>
    <w:rsid w:val="00580C34"/>
    <w:rsid w:val="00585773"/>
    <w:rsid w:val="00594BF8"/>
    <w:rsid w:val="005A03B5"/>
    <w:rsid w:val="005A26EE"/>
    <w:rsid w:val="005A5B68"/>
    <w:rsid w:val="005A6CC7"/>
    <w:rsid w:val="005B17B8"/>
    <w:rsid w:val="005B528D"/>
    <w:rsid w:val="005B54F0"/>
    <w:rsid w:val="005B7BD3"/>
    <w:rsid w:val="005C76CA"/>
    <w:rsid w:val="005D0167"/>
    <w:rsid w:val="005D1C00"/>
    <w:rsid w:val="005D40C8"/>
    <w:rsid w:val="005D4250"/>
    <w:rsid w:val="005D43ED"/>
    <w:rsid w:val="005E139F"/>
    <w:rsid w:val="005E3FA1"/>
    <w:rsid w:val="005E448B"/>
    <w:rsid w:val="005E5B83"/>
    <w:rsid w:val="005E7363"/>
    <w:rsid w:val="005F0D7C"/>
    <w:rsid w:val="005F7D91"/>
    <w:rsid w:val="00605C9B"/>
    <w:rsid w:val="00610BFB"/>
    <w:rsid w:val="00610FD8"/>
    <w:rsid w:val="00614669"/>
    <w:rsid w:val="00615F71"/>
    <w:rsid w:val="00617E06"/>
    <w:rsid w:val="00620C15"/>
    <w:rsid w:val="00623171"/>
    <w:rsid w:val="00624D46"/>
    <w:rsid w:val="00626A48"/>
    <w:rsid w:val="006274C8"/>
    <w:rsid w:val="00632646"/>
    <w:rsid w:val="006335BD"/>
    <w:rsid w:val="00637472"/>
    <w:rsid w:val="00637656"/>
    <w:rsid w:val="006377A2"/>
    <w:rsid w:val="00637ED9"/>
    <w:rsid w:val="006472AF"/>
    <w:rsid w:val="00651A81"/>
    <w:rsid w:val="00653E93"/>
    <w:rsid w:val="00660EE2"/>
    <w:rsid w:val="00667767"/>
    <w:rsid w:val="00670B05"/>
    <w:rsid w:val="00670D0A"/>
    <w:rsid w:val="006728C7"/>
    <w:rsid w:val="0067752D"/>
    <w:rsid w:val="00681F10"/>
    <w:rsid w:val="00682931"/>
    <w:rsid w:val="006831F3"/>
    <w:rsid w:val="00684298"/>
    <w:rsid w:val="006873AE"/>
    <w:rsid w:val="00691520"/>
    <w:rsid w:val="0069794F"/>
    <w:rsid w:val="006A74F6"/>
    <w:rsid w:val="006B435C"/>
    <w:rsid w:val="006B4404"/>
    <w:rsid w:val="006C0E44"/>
    <w:rsid w:val="006C3C00"/>
    <w:rsid w:val="006D038F"/>
    <w:rsid w:val="006D439D"/>
    <w:rsid w:val="006D5998"/>
    <w:rsid w:val="006E6B56"/>
    <w:rsid w:val="006E71A4"/>
    <w:rsid w:val="006E7A41"/>
    <w:rsid w:val="006F3C44"/>
    <w:rsid w:val="006F432C"/>
    <w:rsid w:val="006F5F5D"/>
    <w:rsid w:val="006F7E7B"/>
    <w:rsid w:val="0071246C"/>
    <w:rsid w:val="00715A9A"/>
    <w:rsid w:val="00716942"/>
    <w:rsid w:val="00720817"/>
    <w:rsid w:val="0072189C"/>
    <w:rsid w:val="00722684"/>
    <w:rsid w:val="007261CC"/>
    <w:rsid w:val="0072766D"/>
    <w:rsid w:val="00732D00"/>
    <w:rsid w:val="00736297"/>
    <w:rsid w:val="0074123B"/>
    <w:rsid w:val="0074306C"/>
    <w:rsid w:val="00744FFB"/>
    <w:rsid w:val="007518E3"/>
    <w:rsid w:val="00752C57"/>
    <w:rsid w:val="007577C5"/>
    <w:rsid w:val="00763FE3"/>
    <w:rsid w:val="00766453"/>
    <w:rsid w:val="0077001F"/>
    <w:rsid w:val="00777391"/>
    <w:rsid w:val="00782AC0"/>
    <w:rsid w:val="007836C3"/>
    <w:rsid w:val="00783CA2"/>
    <w:rsid w:val="007842FA"/>
    <w:rsid w:val="007845EE"/>
    <w:rsid w:val="0078510B"/>
    <w:rsid w:val="00786D90"/>
    <w:rsid w:val="00786DE2"/>
    <w:rsid w:val="007A5F12"/>
    <w:rsid w:val="007A6C67"/>
    <w:rsid w:val="007B0BBA"/>
    <w:rsid w:val="007B215D"/>
    <w:rsid w:val="007B32D4"/>
    <w:rsid w:val="007B56CB"/>
    <w:rsid w:val="007C018E"/>
    <w:rsid w:val="007C1CA1"/>
    <w:rsid w:val="007C38B8"/>
    <w:rsid w:val="007C48FF"/>
    <w:rsid w:val="007D2867"/>
    <w:rsid w:val="007D4B32"/>
    <w:rsid w:val="007D6DC5"/>
    <w:rsid w:val="007E130A"/>
    <w:rsid w:val="007F5557"/>
    <w:rsid w:val="007F7C29"/>
    <w:rsid w:val="00803D88"/>
    <w:rsid w:val="00816575"/>
    <w:rsid w:val="00823A19"/>
    <w:rsid w:val="008252E3"/>
    <w:rsid w:val="00826A8A"/>
    <w:rsid w:val="00834296"/>
    <w:rsid w:val="00840883"/>
    <w:rsid w:val="008439B0"/>
    <w:rsid w:val="00846D90"/>
    <w:rsid w:val="008515B5"/>
    <w:rsid w:val="00852661"/>
    <w:rsid w:val="0085468E"/>
    <w:rsid w:val="00862690"/>
    <w:rsid w:val="008720A4"/>
    <w:rsid w:val="00875072"/>
    <w:rsid w:val="00876195"/>
    <w:rsid w:val="00876378"/>
    <w:rsid w:val="0088028D"/>
    <w:rsid w:val="00881F2F"/>
    <w:rsid w:val="00882359"/>
    <w:rsid w:val="00883B65"/>
    <w:rsid w:val="00893756"/>
    <w:rsid w:val="008A04C0"/>
    <w:rsid w:val="008A4CBD"/>
    <w:rsid w:val="008A4DDD"/>
    <w:rsid w:val="008B0D7D"/>
    <w:rsid w:val="008B5193"/>
    <w:rsid w:val="008C0993"/>
    <w:rsid w:val="008D3EC6"/>
    <w:rsid w:val="008D5262"/>
    <w:rsid w:val="008D65E0"/>
    <w:rsid w:val="008E2EA4"/>
    <w:rsid w:val="008F0801"/>
    <w:rsid w:val="008F17A8"/>
    <w:rsid w:val="008F4936"/>
    <w:rsid w:val="008F5F4B"/>
    <w:rsid w:val="008F6AF9"/>
    <w:rsid w:val="0090065A"/>
    <w:rsid w:val="00901E7A"/>
    <w:rsid w:val="00906DFA"/>
    <w:rsid w:val="0091131B"/>
    <w:rsid w:val="009127FC"/>
    <w:rsid w:val="00920F75"/>
    <w:rsid w:val="00922136"/>
    <w:rsid w:val="009221F2"/>
    <w:rsid w:val="0092301D"/>
    <w:rsid w:val="00927B69"/>
    <w:rsid w:val="00932148"/>
    <w:rsid w:val="0093423F"/>
    <w:rsid w:val="009367B7"/>
    <w:rsid w:val="00940DEF"/>
    <w:rsid w:val="00942E99"/>
    <w:rsid w:val="00944DDB"/>
    <w:rsid w:val="00953EA5"/>
    <w:rsid w:val="009554C1"/>
    <w:rsid w:val="00962417"/>
    <w:rsid w:val="009666E9"/>
    <w:rsid w:val="009734EA"/>
    <w:rsid w:val="009770E0"/>
    <w:rsid w:val="009774DC"/>
    <w:rsid w:val="00981E86"/>
    <w:rsid w:val="0098551C"/>
    <w:rsid w:val="00985D78"/>
    <w:rsid w:val="009912C2"/>
    <w:rsid w:val="00991C30"/>
    <w:rsid w:val="00996E4F"/>
    <w:rsid w:val="0099704F"/>
    <w:rsid w:val="009973AF"/>
    <w:rsid w:val="009976A2"/>
    <w:rsid w:val="009A102F"/>
    <w:rsid w:val="009A1A11"/>
    <w:rsid w:val="009B56A1"/>
    <w:rsid w:val="009B5B90"/>
    <w:rsid w:val="009C54A6"/>
    <w:rsid w:val="009D6143"/>
    <w:rsid w:val="009D762A"/>
    <w:rsid w:val="009D7DCC"/>
    <w:rsid w:val="009D7F71"/>
    <w:rsid w:val="009E3486"/>
    <w:rsid w:val="009E38C8"/>
    <w:rsid w:val="009E3FDE"/>
    <w:rsid w:val="009E48EF"/>
    <w:rsid w:val="009E6379"/>
    <w:rsid w:val="009F1668"/>
    <w:rsid w:val="009F261B"/>
    <w:rsid w:val="009F3144"/>
    <w:rsid w:val="009F3881"/>
    <w:rsid w:val="009F3AFB"/>
    <w:rsid w:val="009F4C59"/>
    <w:rsid w:val="009F7D61"/>
    <w:rsid w:val="00A026A3"/>
    <w:rsid w:val="00A108F5"/>
    <w:rsid w:val="00A11A04"/>
    <w:rsid w:val="00A12421"/>
    <w:rsid w:val="00A17E66"/>
    <w:rsid w:val="00A25EE4"/>
    <w:rsid w:val="00A25FF0"/>
    <w:rsid w:val="00A30210"/>
    <w:rsid w:val="00A317C6"/>
    <w:rsid w:val="00A34437"/>
    <w:rsid w:val="00A34C07"/>
    <w:rsid w:val="00A365CE"/>
    <w:rsid w:val="00A446BF"/>
    <w:rsid w:val="00A44896"/>
    <w:rsid w:val="00A45405"/>
    <w:rsid w:val="00A50344"/>
    <w:rsid w:val="00A50656"/>
    <w:rsid w:val="00A541BE"/>
    <w:rsid w:val="00A56779"/>
    <w:rsid w:val="00A57547"/>
    <w:rsid w:val="00A57D9F"/>
    <w:rsid w:val="00A60C11"/>
    <w:rsid w:val="00A669C0"/>
    <w:rsid w:val="00A73FD3"/>
    <w:rsid w:val="00A77D53"/>
    <w:rsid w:val="00A816FC"/>
    <w:rsid w:val="00A83A70"/>
    <w:rsid w:val="00A86129"/>
    <w:rsid w:val="00A92195"/>
    <w:rsid w:val="00A9252A"/>
    <w:rsid w:val="00A92842"/>
    <w:rsid w:val="00A95443"/>
    <w:rsid w:val="00A95A7A"/>
    <w:rsid w:val="00AA6062"/>
    <w:rsid w:val="00AC269D"/>
    <w:rsid w:val="00AC3ABC"/>
    <w:rsid w:val="00AC4BBB"/>
    <w:rsid w:val="00AD0024"/>
    <w:rsid w:val="00AD0511"/>
    <w:rsid w:val="00AD6433"/>
    <w:rsid w:val="00AE0CB0"/>
    <w:rsid w:val="00AE1A59"/>
    <w:rsid w:val="00AE1E11"/>
    <w:rsid w:val="00AE34ED"/>
    <w:rsid w:val="00AE7D65"/>
    <w:rsid w:val="00AF635A"/>
    <w:rsid w:val="00AF63CA"/>
    <w:rsid w:val="00B025B0"/>
    <w:rsid w:val="00B039B1"/>
    <w:rsid w:val="00B042DF"/>
    <w:rsid w:val="00B04535"/>
    <w:rsid w:val="00B12B81"/>
    <w:rsid w:val="00B13955"/>
    <w:rsid w:val="00B15D22"/>
    <w:rsid w:val="00B21E17"/>
    <w:rsid w:val="00B228F5"/>
    <w:rsid w:val="00B23B64"/>
    <w:rsid w:val="00B2416E"/>
    <w:rsid w:val="00B24C88"/>
    <w:rsid w:val="00B47885"/>
    <w:rsid w:val="00B51016"/>
    <w:rsid w:val="00B52940"/>
    <w:rsid w:val="00B54C67"/>
    <w:rsid w:val="00B54E23"/>
    <w:rsid w:val="00B5502B"/>
    <w:rsid w:val="00B600F1"/>
    <w:rsid w:val="00B60B05"/>
    <w:rsid w:val="00B742E4"/>
    <w:rsid w:val="00B74459"/>
    <w:rsid w:val="00B77DE4"/>
    <w:rsid w:val="00B8014C"/>
    <w:rsid w:val="00B8102C"/>
    <w:rsid w:val="00B90C96"/>
    <w:rsid w:val="00B91CCD"/>
    <w:rsid w:val="00B976B3"/>
    <w:rsid w:val="00BA2185"/>
    <w:rsid w:val="00BA6941"/>
    <w:rsid w:val="00BB1A4B"/>
    <w:rsid w:val="00BB34FC"/>
    <w:rsid w:val="00BB397A"/>
    <w:rsid w:val="00BB463D"/>
    <w:rsid w:val="00BB5400"/>
    <w:rsid w:val="00BB60B2"/>
    <w:rsid w:val="00BC0437"/>
    <w:rsid w:val="00BC0E71"/>
    <w:rsid w:val="00BC50C0"/>
    <w:rsid w:val="00BC6603"/>
    <w:rsid w:val="00BD0574"/>
    <w:rsid w:val="00BE2ADF"/>
    <w:rsid w:val="00BE4865"/>
    <w:rsid w:val="00BF0FAE"/>
    <w:rsid w:val="00BF1EDA"/>
    <w:rsid w:val="00BF6215"/>
    <w:rsid w:val="00C0024D"/>
    <w:rsid w:val="00C00C71"/>
    <w:rsid w:val="00C0521F"/>
    <w:rsid w:val="00C10510"/>
    <w:rsid w:val="00C12A00"/>
    <w:rsid w:val="00C13334"/>
    <w:rsid w:val="00C176DB"/>
    <w:rsid w:val="00C20C17"/>
    <w:rsid w:val="00C246AD"/>
    <w:rsid w:val="00C27FE2"/>
    <w:rsid w:val="00C32A1C"/>
    <w:rsid w:val="00C33B32"/>
    <w:rsid w:val="00C36B52"/>
    <w:rsid w:val="00C42841"/>
    <w:rsid w:val="00C474B7"/>
    <w:rsid w:val="00C55ADC"/>
    <w:rsid w:val="00C730AD"/>
    <w:rsid w:val="00C74A48"/>
    <w:rsid w:val="00C76750"/>
    <w:rsid w:val="00C76974"/>
    <w:rsid w:val="00C802FA"/>
    <w:rsid w:val="00C829EA"/>
    <w:rsid w:val="00C82D46"/>
    <w:rsid w:val="00C8437D"/>
    <w:rsid w:val="00C86C7C"/>
    <w:rsid w:val="00C95E65"/>
    <w:rsid w:val="00C960ED"/>
    <w:rsid w:val="00C97649"/>
    <w:rsid w:val="00CA2999"/>
    <w:rsid w:val="00CB5BE9"/>
    <w:rsid w:val="00CC16DF"/>
    <w:rsid w:val="00CC4984"/>
    <w:rsid w:val="00CC679B"/>
    <w:rsid w:val="00CD0518"/>
    <w:rsid w:val="00CD0A21"/>
    <w:rsid w:val="00CD65E9"/>
    <w:rsid w:val="00CD6D9B"/>
    <w:rsid w:val="00CF3191"/>
    <w:rsid w:val="00CF40DC"/>
    <w:rsid w:val="00CF4E27"/>
    <w:rsid w:val="00D0359C"/>
    <w:rsid w:val="00D035A4"/>
    <w:rsid w:val="00D03DFC"/>
    <w:rsid w:val="00D10790"/>
    <w:rsid w:val="00D13C7F"/>
    <w:rsid w:val="00D24A9D"/>
    <w:rsid w:val="00D27D5A"/>
    <w:rsid w:val="00D32971"/>
    <w:rsid w:val="00D33C45"/>
    <w:rsid w:val="00D3599A"/>
    <w:rsid w:val="00D440E4"/>
    <w:rsid w:val="00D47D56"/>
    <w:rsid w:val="00D52393"/>
    <w:rsid w:val="00D52F21"/>
    <w:rsid w:val="00D54842"/>
    <w:rsid w:val="00D57425"/>
    <w:rsid w:val="00D65E34"/>
    <w:rsid w:val="00D65FD8"/>
    <w:rsid w:val="00D6633A"/>
    <w:rsid w:val="00D7272A"/>
    <w:rsid w:val="00D728F1"/>
    <w:rsid w:val="00D77057"/>
    <w:rsid w:val="00D8242B"/>
    <w:rsid w:val="00D86ACF"/>
    <w:rsid w:val="00D96910"/>
    <w:rsid w:val="00DA0259"/>
    <w:rsid w:val="00DA0FB8"/>
    <w:rsid w:val="00DA5594"/>
    <w:rsid w:val="00DC179D"/>
    <w:rsid w:val="00DD0AFE"/>
    <w:rsid w:val="00DD2DB8"/>
    <w:rsid w:val="00DD3FBD"/>
    <w:rsid w:val="00DD5989"/>
    <w:rsid w:val="00DE0511"/>
    <w:rsid w:val="00DE10EA"/>
    <w:rsid w:val="00DE250F"/>
    <w:rsid w:val="00DE56A7"/>
    <w:rsid w:val="00DE7890"/>
    <w:rsid w:val="00DF023E"/>
    <w:rsid w:val="00DF618C"/>
    <w:rsid w:val="00E04C17"/>
    <w:rsid w:val="00E04E15"/>
    <w:rsid w:val="00E06A10"/>
    <w:rsid w:val="00E06E87"/>
    <w:rsid w:val="00E15BFE"/>
    <w:rsid w:val="00E15E26"/>
    <w:rsid w:val="00E17B1F"/>
    <w:rsid w:val="00E21BD8"/>
    <w:rsid w:val="00E236F6"/>
    <w:rsid w:val="00E268CC"/>
    <w:rsid w:val="00E325D8"/>
    <w:rsid w:val="00E33E51"/>
    <w:rsid w:val="00E34EB9"/>
    <w:rsid w:val="00E359B8"/>
    <w:rsid w:val="00E47E6C"/>
    <w:rsid w:val="00E51140"/>
    <w:rsid w:val="00E54267"/>
    <w:rsid w:val="00E57F1E"/>
    <w:rsid w:val="00E60A15"/>
    <w:rsid w:val="00E674DB"/>
    <w:rsid w:val="00E7167A"/>
    <w:rsid w:val="00E7261C"/>
    <w:rsid w:val="00E808B8"/>
    <w:rsid w:val="00E81277"/>
    <w:rsid w:val="00E84738"/>
    <w:rsid w:val="00E85733"/>
    <w:rsid w:val="00E87A8D"/>
    <w:rsid w:val="00E90827"/>
    <w:rsid w:val="00E94BCD"/>
    <w:rsid w:val="00EA18C5"/>
    <w:rsid w:val="00EA2EED"/>
    <w:rsid w:val="00EA3EDC"/>
    <w:rsid w:val="00EB1E41"/>
    <w:rsid w:val="00EB75D6"/>
    <w:rsid w:val="00EC6287"/>
    <w:rsid w:val="00EC6EA6"/>
    <w:rsid w:val="00EE10DA"/>
    <w:rsid w:val="00EE473C"/>
    <w:rsid w:val="00EE55C2"/>
    <w:rsid w:val="00F02BD6"/>
    <w:rsid w:val="00F02CF6"/>
    <w:rsid w:val="00F11BD0"/>
    <w:rsid w:val="00F12F7D"/>
    <w:rsid w:val="00F15834"/>
    <w:rsid w:val="00F23984"/>
    <w:rsid w:val="00F25425"/>
    <w:rsid w:val="00F268DC"/>
    <w:rsid w:val="00F33DBB"/>
    <w:rsid w:val="00F3478F"/>
    <w:rsid w:val="00F4114D"/>
    <w:rsid w:val="00F4756A"/>
    <w:rsid w:val="00F509F8"/>
    <w:rsid w:val="00F60FE9"/>
    <w:rsid w:val="00F638B3"/>
    <w:rsid w:val="00F6403C"/>
    <w:rsid w:val="00F723DD"/>
    <w:rsid w:val="00F90E39"/>
    <w:rsid w:val="00F91258"/>
    <w:rsid w:val="00F93427"/>
    <w:rsid w:val="00F95E28"/>
    <w:rsid w:val="00FA183F"/>
    <w:rsid w:val="00FA6651"/>
    <w:rsid w:val="00FB2241"/>
    <w:rsid w:val="00FB52ED"/>
    <w:rsid w:val="00FB5427"/>
    <w:rsid w:val="00FB6DB3"/>
    <w:rsid w:val="00FC0BC3"/>
    <w:rsid w:val="00FC27C1"/>
    <w:rsid w:val="00FC3D52"/>
    <w:rsid w:val="00FC400B"/>
    <w:rsid w:val="00FC6567"/>
    <w:rsid w:val="00FD1621"/>
    <w:rsid w:val="00FD4591"/>
    <w:rsid w:val="00FD51E1"/>
    <w:rsid w:val="00FD745D"/>
    <w:rsid w:val="00FE656D"/>
    <w:rsid w:val="00FE7360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490E9"/>
  <w15:chartTrackingRefBased/>
  <w15:docId w15:val="{C924FCA8-BFAF-41D0-875E-6190E8E0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/>
    <w:lsdException w:name="toc 8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8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90"/>
    <w:pPr>
      <w:spacing w:after="200" w:line="276" w:lineRule="auto"/>
    </w:pPr>
    <w:rPr>
      <w:rFonts w:eastAsiaTheme="minorEastAsia"/>
      <w:lang w:val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44DDB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944DD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3531C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51247A" w:themeColor="accent1"/>
      <w:sz w:val="26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44DDB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  <w:color w:val="51247A" w:themeColor="accent1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44D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51247A" w:themeColor="accent1"/>
    </w:rPr>
  </w:style>
  <w:style w:type="paragraph" w:styleId="Heading9">
    <w:name w:val="heading 9"/>
    <w:aliases w:val="Appendix H11"/>
    <w:basedOn w:val="Normal"/>
    <w:next w:val="BodyText"/>
    <w:link w:val="Heading9Char"/>
    <w:uiPriority w:val="12"/>
    <w:semiHidden/>
    <w:qFormat/>
    <w:rsid w:val="00C474B7"/>
    <w:pPr>
      <w:pageBreakBefore/>
      <w:numPr>
        <w:numId w:val="14"/>
      </w:numPr>
      <w:outlineLvl w:val="8"/>
    </w:pPr>
    <w:rPr>
      <w:b/>
      <w:iCs/>
      <w:color w:val="51247A" w:themeColor="accent1"/>
      <w:sz w:val="6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2"/>
    <w:qFormat/>
    <w:rsid w:val="005E7363"/>
    <w:pPr>
      <w:ind w:left="425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ind w:left="425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  <w:ind w:left="425"/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  <w:ind w:left="425"/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  <w:ind w:left="425"/>
    </w:pPr>
  </w:style>
  <w:style w:type="character" w:customStyle="1" w:styleId="Heading1Char">
    <w:name w:val="Heading 1 Char"/>
    <w:basedOn w:val="DefaultParagraphFont"/>
    <w:link w:val="Heading1"/>
    <w:uiPriority w:val="1"/>
    <w:rsid w:val="00944DDB"/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customStyle="1" w:styleId="NbrHeading1">
    <w:name w:val="Nbr Heading 1"/>
    <w:basedOn w:val="Heading1"/>
    <w:next w:val="BodyText"/>
    <w:uiPriority w:val="1"/>
    <w:qFormat/>
    <w:rsid w:val="00834296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944DDB"/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customStyle="1" w:styleId="NbrHeading2">
    <w:name w:val="Nbr Heading 2"/>
    <w:basedOn w:val="Heading2"/>
    <w:next w:val="BodyText"/>
    <w:uiPriority w:val="1"/>
    <w:qFormat/>
    <w:rsid w:val="00834296"/>
    <w:pPr>
      <w:numPr>
        <w:ilvl w:val="1"/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3531C0"/>
    <w:rPr>
      <w:rFonts w:asciiTheme="majorHAnsi" w:eastAsiaTheme="majorEastAsia" w:hAnsiTheme="majorHAnsi" w:cstheme="majorBidi"/>
      <w:color w:val="51247A" w:themeColor="accent1"/>
      <w:sz w:val="26"/>
      <w:szCs w:val="24"/>
    </w:rPr>
  </w:style>
  <w:style w:type="paragraph" w:customStyle="1" w:styleId="NbrHeading3">
    <w:name w:val="Nbr Heading 3"/>
    <w:basedOn w:val="Heading3"/>
    <w:next w:val="BodyText"/>
    <w:uiPriority w:val="1"/>
    <w:qFormat/>
    <w:rsid w:val="00834296"/>
    <w:pPr>
      <w:numPr>
        <w:ilvl w:val="2"/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944DDB"/>
    <w:rPr>
      <w:rFonts w:asciiTheme="majorHAnsi" w:eastAsiaTheme="majorEastAsia" w:hAnsiTheme="majorHAnsi" w:cstheme="majorBidi"/>
      <w:b/>
      <w:iCs/>
      <w:color w:val="51247A" w:themeColor="accent1"/>
    </w:rPr>
  </w:style>
  <w:style w:type="paragraph" w:customStyle="1" w:styleId="NbrHeading4">
    <w:name w:val="Nbr Heading 4"/>
    <w:basedOn w:val="Heading4"/>
    <w:next w:val="BodyText"/>
    <w:uiPriority w:val="1"/>
    <w:qFormat/>
    <w:rsid w:val="00834296"/>
    <w:pPr>
      <w:numPr>
        <w:ilvl w:val="3"/>
        <w:numId w:val="6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944DDB"/>
    <w:rPr>
      <w:rFonts w:asciiTheme="majorHAnsi" w:eastAsiaTheme="majorEastAsia" w:hAnsiTheme="majorHAnsi" w:cstheme="majorBidi"/>
      <w:i/>
      <w:color w:val="51247A" w:themeColor="accent1"/>
    </w:rPr>
  </w:style>
  <w:style w:type="paragraph" w:customStyle="1" w:styleId="NbrHeading5">
    <w:name w:val="Nbr Heading 5"/>
    <w:basedOn w:val="Heading5"/>
    <w:next w:val="BodyText"/>
    <w:uiPriority w:val="1"/>
    <w:qFormat/>
    <w:rsid w:val="00834296"/>
    <w:pPr>
      <w:numPr>
        <w:ilvl w:val="4"/>
        <w:numId w:val="6"/>
      </w:numPr>
    </w:pPr>
  </w:style>
  <w:style w:type="paragraph" w:styleId="Caption">
    <w:name w:val="caption"/>
    <w:basedOn w:val="Normal"/>
    <w:next w:val="FigureStyle"/>
    <w:uiPriority w:val="6"/>
    <w:qFormat/>
    <w:rsid w:val="00416FF4"/>
    <w:pPr>
      <w:keepNext/>
      <w:tabs>
        <w:tab w:val="left" w:pos="1134"/>
      </w:tabs>
      <w:spacing w:before="240" w:after="120"/>
      <w:ind w:left="1134" w:hanging="1134"/>
    </w:pPr>
    <w:rPr>
      <w:i/>
      <w:iCs/>
      <w:color w:val="999490" w:themeColor="text2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416FF4"/>
    <w:pPr>
      <w:keepNext/>
      <w:tabs>
        <w:tab w:val="left" w:pos="1134"/>
      </w:tabs>
      <w:spacing w:before="240" w:line="240" w:lineRule="auto"/>
      <w:ind w:left="1134" w:hanging="1134"/>
    </w:pPr>
    <w:rPr>
      <w:i/>
      <w:color w:val="999490" w:themeColor="text2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3531C0"/>
    <w:pPr>
      <w:spacing w:before="120" w:after="120" w:line="260" w:lineRule="atLeast"/>
    </w:pPr>
  </w:style>
  <w:style w:type="character" w:customStyle="1" w:styleId="BodyTextChar">
    <w:name w:val="Body Text Char"/>
    <w:basedOn w:val="DefaultParagraphFont"/>
    <w:link w:val="BodyText"/>
    <w:rsid w:val="003531C0"/>
    <w:rPr>
      <w:sz w:val="24"/>
    </w:rPr>
  </w:style>
  <w:style w:type="paragraph" w:customStyle="1" w:styleId="FigureStyle">
    <w:name w:val="Figure Style"/>
    <w:basedOn w:val="Normal"/>
    <w:next w:val="BodyText"/>
    <w:uiPriority w:val="6"/>
    <w:qFormat/>
    <w:rsid w:val="00834296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1E544B"/>
    <w:pPr>
      <w:numPr>
        <w:numId w:val="11"/>
      </w:numPr>
    </w:pPr>
  </w:style>
  <w:style w:type="numbering" w:customStyle="1" w:styleId="ListBullet">
    <w:name w:val="List_Bullet"/>
    <w:uiPriority w:val="99"/>
    <w:rsid w:val="001E544B"/>
    <w:pPr>
      <w:numPr>
        <w:numId w:val="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834296"/>
    <w:pPr>
      <w:numPr>
        <w:numId w:val="2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  <w:ind w:left="425"/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834296"/>
    <w:pPr>
      <w:numPr>
        <w:numId w:val="2"/>
      </w:numPr>
    </w:pPr>
  </w:style>
  <w:style w:type="numbering" w:customStyle="1" w:styleId="ListParagraph">
    <w:name w:val="List_Paragraph"/>
    <w:uiPriority w:val="99"/>
    <w:rsid w:val="005E7363"/>
    <w:pPr>
      <w:numPr>
        <w:numId w:val="3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4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4"/>
      </w:numPr>
    </w:pPr>
  </w:style>
  <w:style w:type="numbering" w:customStyle="1" w:styleId="ListNbrHeading">
    <w:name w:val="List_NbrHeading"/>
    <w:uiPriority w:val="99"/>
    <w:rsid w:val="005E7363"/>
    <w:pPr>
      <w:numPr>
        <w:numId w:val="6"/>
      </w:numPr>
    </w:pPr>
  </w:style>
  <w:style w:type="paragraph" w:styleId="Title">
    <w:name w:val="Title"/>
    <w:basedOn w:val="Normal"/>
    <w:next w:val="BodyText"/>
    <w:link w:val="TitleChar"/>
    <w:uiPriority w:val="10"/>
    <w:semiHidden/>
    <w:rsid w:val="005D4250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6241C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5D4250"/>
    <w:pPr>
      <w:numPr>
        <w:ilvl w:val="1"/>
      </w:numPr>
    </w:pPr>
    <w:rPr>
      <w:color w:val="51247A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41C"/>
    <w:rPr>
      <w:rFonts w:eastAsiaTheme="minorEastAsia"/>
      <w:color w:val="51247A" w:themeColor="accent1"/>
      <w:sz w:val="28"/>
    </w:rPr>
  </w:style>
  <w:style w:type="paragraph" w:styleId="TOCHeading">
    <w:name w:val="TOC Heading"/>
    <w:basedOn w:val="Normal"/>
    <w:next w:val="Normal"/>
    <w:uiPriority w:val="39"/>
    <w:semiHidden/>
    <w:rsid w:val="00C474B7"/>
    <w:pPr>
      <w:spacing w:before="360" w:after="240"/>
    </w:pPr>
    <w:rPr>
      <w:color w:val="51247A" w:themeColor="accent1"/>
      <w:sz w:val="36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Quote">
    <w:name w:val="Quote"/>
    <w:basedOn w:val="BodyText"/>
    <w:next w:val="Normal"/>
    <w:link w:val="QuoteChar"/>
    <w:uiPriority w:val="8"/>
    <w:rsid w:val="00A34437"/>
    <w:pPr>
      <w:spacing w:before="240" w:after="240"/>
      <w:ind w:left="567" w:right="567"/>
    </w:pPr>
    <w:rPr>
      <w:i/>
      <w:iCs/>
      <w:color w:val="51247A" w:themeColor="accent1"/>
    </w:r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character" w:customStyle="1" w:styleId="QuoteChar">
    <w:name w:val="Quote Char"/>
    <w:basedOn w:val="DefaultParagraphFont"/>
    <w:link w:val="Quote"/>
    <w:uiPriority w:val="8"/>
    <w:rsid w:val="00A34437"/>
    <w:rPr>
      <w:i/>
      <w:iCs/>
      <w:color w:val="51247A" w:themeColor="accent1"/>
    </w:rPr>
  </w:style>
  <w:style w:type="paragraph" w:styleId="Footer">
    <w:name w:val="footer"/>
    <w:basedOn w:val="Normal"/>
    <w:link w:val="FooterChar"/>
    <w:uiPriority w:val="99"/>
    <w:rsid w:val="0016241C"/>
    <w:pPr>
      <w:tabs>
        <w:tab w:val="left" w:pos="284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16241C"/>
    <w:rPr>
      <w:sz w:val="15"/>
    </w:rPr>
  </w:style>
  <w:style w:type="paragraph" w:styleId="Header">
    <w:name w:val="header"/>
    <w:basedOn w:val="Normal"/>
    <w:link w:val="HeaderChar"/>
    <w:uiPriority w:val="99"/>
    <w:rsid w:val="00C20C17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20C17"/>
    <w:rPr>
      <w:sz w:val="18"/>
    </w:rPr>
  </w:style>
  <w:style w:type="table" w:styleId="TableGrid">
    <w:name w:val="Table Grid"/>
    <w:aliases w:val="Table No Border"/>
    <w:basedOn w:val="TableNormal"/>
    <w:uiPriority w:val="39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">
    <w:name w:val="Table UQ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4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single" w:sz="4" w:space="0" w:color="51247A" w:themeColor="accent1"/>
          <w:left w:val="single" w:sz="4" w:space="0" w:color="51247A" w:themeColor="accent1"/>
          <w:bottom w:val="single" w:sz="4" w:space="0" w:color="51247A" w:themeColor="accent1"/>
          <w:right w:val="single" w:sz="4" w:space="0" w:color="51247A" w:themeColor="accent1"/>
          <w:insideH w:val="nil"/>
          <w:insideV w:val="single" w:sz="4" w:space="0" w:color="51247A" w:themeColor="accent1"/>
          <w:tl2br w:val="nil"/>
          <w:tr2bl w:val="nil"/>
        </w:tcBorders>
        <w:shd w:val="clear" w:color="auto" w:fill="51247A" w:themeFill="accent1"/>
      </w:tcPr>
    </w:tblStylePr>
    <w:tblStylePr w:type="lastRow">
      <w:tblPr/>
      <w:tcPr>
        <w:shd w:val="clear" w:color="auto" w:fill="F7F5F4" w:themeFill="accent6" w:themeFillTint="33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51247A" w:themeFill="accent1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table" w:customStyle="1" w:styleId="TableUQLined">
    <w:name w:val="Table UQ Lined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18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 w:themeColor="accent1"/>
          <w:left w:val="nil"/>
          <w:bottom w:val="single" w:sz="18" w:space="0" w:color="51247A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 w:themeFill="accent6" w:themeFillTint="33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B025B0"/>
    <w:rPr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8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7"/>
      </w:numPr>
    </w:pPr>
  </w:style>
  <w:style w:type="numbering" w:customStyle="1" w:styleId="ListTableNumber">
    <w:name w:val="List_TableNumber"/>
    <w:uiPriority w:val="99"/>
    <w:rsid w:val="00B025B0"/>
    <w:pPr>
      <w:numPr>
        <w:numId w:val="8"/>
      </w:numPr>
    </w:pPr>
  </w:style>
  <w:style w:type="paragraph" w:customStyle="1" w:styleId="CoverDetails">
    <w:name w:val="Cover Details"/>
    <w:basedOn w:val="Normal"/>
    <w:next w:val="BodyText"/>
    <w:uiPriority w:val="12"/>
    <w:semiHidden/>
    <w:rsid w:val="005D4250"/>
    <w:rPr>
      <w:b/>
      <w:color w:val="51247A" w:themeColor="accent1"/>
      <w:sz w:val="28"/>
    </w:rPr>
  </w:style>
  <w:style w:type="paragraph" w:customStyle="1" w:styleId="AppendixH2">
    <w:name w:val="Appendix H2"/>
    <w:basedOn w:val="Heading2"/>
    <w:next w:val="BodyText"/>
    <w:uiPriority w:val="14"/>
    <w:semiHidden/>
    <w:qFormat/>
    <w:rsid w:val="00C474B7"/>
    <w:pPr>
      <w:numPr>
        <w:ilvl w:val="1"/>
        <w:numId w:val="14"/>
      </w:numPr>
    </w:pPr>
  </w:style>
  <w:style w:type="paragraph" w:customStyle="1" w:styleId="AppendixH3">
    <w:name w:val="Appendix H3"/>
    <w:basedOn w:val="Heading3"/>
    <w:next w:val="BodyText"/>
    <w:uiPriority w:val="14"/>
    <w:semiHidden/>
    <w:qFormat/>
    <w:rsid w:val="00C474B7"/>
    <w:pPr>
      <w:numPr>
        <w:ilvl w:val="2"/>
        <w:numId w:val="14"/>
      </w:numPr>
    </w:pPr>
  </w:style>
  <w:style w:type="numbering" w:customStyle="1" w:styleId="ListAppendix">
    <w:name w:val="List_Appendix"/>
    <w:uiPriority w:val="99"/>
    <w:rsid w:val="00C474B7"/>
    <w:pPr>
      <w:numPr>
        <w:numId w:val="9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paragraph" w:styleId="TableofFigures">
    <w:name w:val="table of figures"/>
    <w:basedOn w:val="Normal"/>
    <w:next w:val="Normal"/>
    <w:uiPriority w:val="99"/>
    <w:semiHidden/>
    <w:rsid w:val="00B742E4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99"/>
    <w:rsid w:val="00B742E4"/>
    <w:rPr>
      <w:color w:val="51247A" w:themeColor="hyperlink"/>
      <w:u w:val="single"/>
    </w:rPr>
  </w:style>
  <w:style w:type="numbering" w:customStyle="1" w:styleId="ListNumberedHeadings">
    <w:name w:val="List_NumberedHeadings"/>
    <w:uiPriority w:val="99"/>
    <w:rsid w:val="006C0E44"/>
    <w:pPr>
      <w:numPr>
        <w:numId w:val="10"/>
      </w:numPr>
    </w:pPr>
  </w:style>
  <w:style w:type="character" w:customStyle="1" w:styleId="Heading9Char">
    <w:name w:val="Heading 9 Char"/>
    <w:aliases w:val="Appendix H11 Char"/>
    <w:basedOn w:val="DefaultParagraphFont"/>
    <w:link w:val="Heading9"/>
    <w:uiPriority w:val="12"/>
    <w:semiHidden/>
    <w:rsid w:val="0016241C"/>
    <w:rPr>
      <w:b/>
      <w:iCs/>
      <w:color w:val="51247A" w:themeColor="accent1"/>
      <w:sz w:val="64"/>
      <w:szCs w:val="21"/>
    </w:rPr>
  </w:style>
  <w:style w:type="paragraph" w:styleId="FootnoteText">
    <w:name w:val="footnote text"/>
    <w:basedOn w:val="Normal"/>
    <w:link w:val="FootnoteTextChar"/>
    <w:uiPriority w:val="99"/>
    <w:rsid w:val="00B13955"/>
    <w:pPr>
      <w:tabs>
        <w:tab w:val="left" w:pos="284"/>
      </w:tabs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3955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962A8B" w:themeColor="followedHyperlink"/>
      <w:u w:val="single"/>
    </w:rPr>
  </w:style>
  <w:style w:type="paragraph" w:customStyle="1" w:styleId="DividerTitle">
    <w:name w:val="Divider Title"/>
    <w:basedOn w:val="Normal"/>
    <w:uiPriority w:val="19"/>
    <w:semiHidden/>
    <w:qFormat/>
    <w:rsid w:val="00716942"/>
    <w:pPr>
      <w:spacing w:line="216" w:lineRule="auto"/>
    </w:pPr>
    <w:rPr>
      <w:color w:val="51247A" w:themeColor="accent1"/>
      <w:sz w:val="60"/>
    </w:rPr>
  </w:style>
  <w:style w:type="paragraph" w:customStyle="1" w:styleId="SectionTitleNumbered">
    <w:name w:val="Section Title Numbered"/>
    <w:basedOn w:val="Normal"/>
    <w:uiPriority w:val="19"/>
    <w:semiHidden/>
    <w:qFormat/>
    <w:rsid w:val="00614669"/>
    <w:pPr>
      <w:numPr>
        <w:numId w:val="13"/>
      </w:numPr>
      <w:spacing w:before="120"/>
    </w:pPr>
    <w:rPr>
      <w:color w:val="51247A" w:themeColor="accent1"/>
      <w:sz w:val="48"/>
    </w:rPr>
  </w:style>
  <w:style w:type="numbering" w:customStyle="1" w:styleId="ListSectionTitle">
    <w:name w:val="List_SectionTitle"/>
    <w:uiPriority w:val="99"/>
    <w:rsid w:val="00614669"/>
    <w:pPr>
      <w:numPr>
        <w:numId w:val="12"/>
      </w:numPr>
    </w:pPr>
  </w:style>
  <w:style w:type="paragraph" w:customStyle="1" w:styleId="Sectiontext">
    <w:name w:val="Section text"/>
    <w:basedOn w:val="Normal"/>
    <w:uiPriority w:val="19"/>
    <w:semiHidden/>
    <w:qFormat/>
    <w:rsid w:val="004972A0"/>
    <w:pPr>
      <w:spacing w:after="120" w:line="252" w:lineRule="auto"/>
      <w:ind w:right="7795"/>
    </w:pPr>
    <w:rPr>
      <w:sz w:val="18"/>
    </w:rPr>
  </w:style>
  <w:style w:type="paragraph" w:customStyle="1" w:styleId="DividerSectionTitle">
    <w:name w:val="Divider Section Title"/>
    <w:basedOn w:val="Normal"/>
    <w:uiPriority w:val="19"/>
    <w:semiHidden/>
    <w:qFormat/>
    <w:rsid w:val="00614669"/>
    <w:rPr>
      <w:b/>
      <w:color w:val="51247A" w:themeColor="accent1"/>
      <w:sz w:val="48"/>
    </w:rPr>
  </w:style>
  <w:style w:type="paragraph" w:customStyle="1" w:styleId="SectionNumberOnly">
    <w:name w:val="Section Number Only"/>
    <w:basedOn w:val="Normal"/>
    <w:uiPriority w:val="19"/>
    <w:semiHidden/>
    <w:qFormat/>
    <w:rsid w:val="00614669"/>
    <w:pPr>
      <w:numPr>
        <w:ilvl w:val="1"/>
        <w:numId w:val="13"/>
      </w:numPr>
      <w:spacing w:after="120"/>
    </w:pPr>
    <w:rPr>
      <w:color w:val="962A8B" w:themeColor="accent2"/>
      <w:sz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0B3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E7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E75"/>
    <w:rPr>
      <w:rFonts w:ascii="Segoe UI" w:hAnsi="Segoe UI" w:cs="Segoe UI"/>
      <w:sz w:val="18"/>
      <w:szCs w:val="18"/>
    </w:rPr>
  </w:style>
  <w:style w:type="paragraph" w:customStyle="1" w:styleId="BackCoverDetails">
    <w:name w:val="Back Cover Details"/>
    <w:basedOn w:val="Normal"/>
    <w:uiPriority w:val="20"/>
    <w:semiHidden/>
    <w:qFormat/>
    <w:rsid w:val="00D32971"/>
    <w:pPr>
      <w:numPr>
        <w:numId w:val="5"/>
      </w:numPr>
      <w:tabs>
        <w:tab w:val="left" w:pos="851"/>
      </w:tabs>
      <w:spacing w:before="240" w:after="240"/>
    </w:pPr>
    <w:rPr>
      <w:bCs/>
      <w:color w:val="FFFFFF" w:themeColor="background1"/>
    </w:rPr>
  </w:style>
  <w:style w:type="character" w:styleId="UnresolvedMention">
    <w:name w:val="Unresolved Mention"/>
    <w:basedOn w:val="DefaultParagraphFont"/>
    <w:uiPriority w:val="99"/>
    <w:semiHidden/>
    <w:unhideWhenUsed/>
    <w:rsid w:val="00D32971"/>
    <w:rPr>
      <w:color w:val="605E5C"/>
      <w:shd w:val="clear" w:color="auto" w:fill="E1DFDD"/>
    </w:rPr>
  </w:style>
  <w:style w:type="paragraph" w:customStyle="1" w:styleId="ReferenceText">
    <w:name w:val="Reference Text"/>
    <w:basedOn w:val="Normal"/>
    <w:uiPriority w:val="8"/>
    <w:qFormat/>
    <w:rsid w:val="006E71A4"/>
    <w:pPr>
      <w:spacing w:before="120" w:after="120" w:line="264" w:lineRule="auto"/>
      <w:ind w:left="425" w:hanging="425"/>
    </w:pPr>
    <w:rPr>
      <w:lang w:eastAsia="en-AU"/>
    </w:rPr>
  </w:style>
  <w:style w:type="table" w:customStyle="1" w:styleId="TableGrid1">
    <w:name w:val="Table Grid1"/>
    <w:basedOn w:val="TableNormal"/>
    <w:next w:val="TableGrid"/>
    <w:uiPriority w:val="39"/>
    <w:rsid w:val="0042625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24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avel@qbi.uq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mployability.uq.edu.au/global-experiences/student-travel-procedur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qbi.uq.edu.au/study/travel-support-student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q.sharepoint.com/sites/utility-its-m365-templates/UQ%20templates%20for%20Microsoft%20365/01-Blank%20document%20portrait%20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E08C55FB2A2E94487F37ADB2B545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5922D-0404-264D-A82C-99C4C5C2CEAE}"/>
      </w:docPartPr>
      <w:docPartBody>
        <w:p w:rsidR="00D223D4" w:rsidRDefault="00574AAD" w:rsidP="00574AAD">
          <w:pPr>
            <w:pStyle w:val="FE08C55FB2A2E94487F37ADB2B545F81"/>
          </w:pPr>
          <w:r w:rsidRPr="00747030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7FD87DC0934E4983291EC264B5D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796FB-C259-394B-A48F-AB70E73631C9}"/>
      </w:docPartPr>
      <w:docPartBody>
        <w:p w:rsidR="00D223D4" w:rsidRDefault="00574AAD" w:rsidP="00574AAD">
          <w:pPr>
            <w:pStyle w:val="507FD87DC0934E4983291EC264B5DEF6"/>
          </w:pPr>
          <w:r w:rsidRPr="00747030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288A5B093C35458CB2197B4D31F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F1A01-CB5D-8146-A180-87253D01B56C}"/>
      </w:docPartPr>
      <w:docPartBody>
        <w:p w:rsidR="00D223D4" w:rsidRDefault="00574AAD" w:rsidP="00574AAD">
          <w:pPr>
            <w:pStyle w:val="54288A5B093C35458CB2197B4D31FD5E"/>
          </w:pPr>
          <w:r w:rsidRPr="0074703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Rounded MT">
    <w:altName w:val="Arial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20B0604020202020204"/>
    <w:charset w:val="00"/>
    <w:family w:val="auto"/>
    <w:notTrueType/>
    <w:pitch w:val="variable"/>
    <w:sig w:usb0="A00002FF" w:usb1="4000005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D8"/>
    <w:rsid w:val="00006E5B"/>
    <w:rsid w:val="00040972"/>
    <w:rsid w:val="00073F59"/>
    <w:rsid w:val="00087CF0"/>
    <w:rsid w:val="001769AD"/>
    <w:rsid w:val="00205CD8"/>
    <w:rsid w:val="00220531"/>
    <w:rsid w:val="00297101"/>
    <w:rsid w:val="002B0D82"/>
    <w:rsid w:val="00304D01"/>
    <w:rsid w:val="00312343"/>
    <w:rsid w:val="00360FE8"/>
    <w:rsid w:val="00384165"/>
    <w:rsid w:val="00394F28"/>
    <w:rsid w:val="003D5BEF"/>
    <w:rsid w:val="003F0EFD"/>
    <w:rsid w:val="004167E9"/>
    <w:rsid w:val="004827ED"/>
    <w:rsid w:val="004C411A"/>
    <w:rsid w:val="005674F4"/>
    <w:rsid w:val="0056773F"/>
    <w:rsid w:val="00574AAD"/>
    <w:rsid w:val="005B3F88"/>
    <w:rsid w:val="00636CBF"/>
    <w:rsid w:val="0067192C"/>
    <w:rsid w:val="006A2206"/>
    <w:rsid w:val="00744D1B"/>
    <w:rsid w:val="008C5304"/>
    <w:rsid w:val="0091131B"/>
    <w:rsid w:val="00925149"/>
    <w:rsid w:val="00937A8C"/>
    <w:rsid w:val="00970EB3"/>
    <w:rsid w:val="009770E0"/>
    <w:rsid w:val="009802B5"/>
    <w:rsid w:val="00985915"/>
    <w:rsid w:val="00991C30"/>
    <w:rsid w:val="00996E4F"/>
    <w:rsid w:val="009F3144"/>
    <w:rsid w:val="00A600EA"/>
    <w:rsid w:val="00A816FC"/>
    <w:rsid w:val="00AC2AC1"/>
    <w:rsid w:val="00AD0024"/>
    <w:rsid w:val="00B24C88"/>
    <w:rsid w:val="00B74459"/>
    <w:rsid w:val="00B75E06"/>
    <w:rsid w:val="00BB463D"/>
    <w:rsid w:val="00C730AD"/>
    <w:rsid w:val="00CB5BE9"/>
    <w:rsid w:val="00CB67B7"/>
    <w:rsid w:val="00D223D4"/>
    <w:rsid w:val="00D43F1B"/>
    <w:rsid w:val="00D618BA"/>
    <w:rsid w:val="00D8736A"/>
    <w:rsid w:val="00DF4962"/>
    <w:rsid w:val="00DF6394"/>
    <w:rsid w:val="00E21BD8"/>
    <w:rsid w:val="00E268CC"/>
    <w:rsid w:val="00E524FB"/>
    <w:rsid w:val="00E70100"/>
    <w:rsid w:val="00EE01B8"/>
    <w:rsid w:val="00F368A7"/>
    <w:rsid w:val="00F6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4AAD"/>
    <w:rPr>
      <w:color w:val="808080"/>
    </w:rPr>
  </w:style>
  <w:style w:type="paragraph" w:customStyle="1" w:styleId="FE08C55FB2A2E94487F37ADB2B545F81">
    <w:name w:val="FE08C55FB2A2E94487F37ADB2B545F81"/>
    <w:rsid w:val="00574AAD"/>
    <w:rPr>
      <w:lang w:eastAsia="en-GB"/>
    </w:rPr>
  </w:style>
  <w:style w:type="paragraph" w:customStyle="1" w:styleId="507FD87DC0934E4983291EC264B5DEF6">
    <w:name w:val="507FD87DC0934E4983291EC264B5DEF6"/>
    <w:rsid w:val="00574AAD"/>
    <w:rPr>
      <w:lang w:eastAsia="en-GB"/>
    </w:rPr>
  </w:style>
  <w:style w:type="paragraph" w:customStyle="1" w:styleId="54288A5B093C35458CB2197B4D31FD5E">
    <w:name w:val="54288A5B093C35458CB2197B4D31FD5E"/>
    <w:rsid w:val="00574AAD"/>
    <w:rPr>
      <w:lang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Q colours">
      <a:dk1>
        <a:srgbClr val="2B1D37"/>
      </a:dk1>
      <a:lt1>
        <a:sysClr val="window" lastClr="FFFFFF"/>
      </a:lt1>
      <a:dk2>
        <a:srgbClr val="999490"/>
      </a:dk2>
      <a:lt2>
        <a:srgbClr val="D7D1CC"/>
      </a:lt2>
      <a:accent1>
        <a:srgbClr val="51247A"/>
      </a:accent1>
      <a:accent2>
        <a:srgbClr val="962A8B"/>
      </a:accent2>
      <a:accent3>
        <a:srgbClr val="E62645"/>
      </a:accent3>
      <a:accent4>
        <a:srgbClr val="FBB800"/>
      </a:accent4>
      <a:accent5>
        <a:srgbClr val="4085C6"/>
      </a:accent5>
      <a:accent6>
        <a:srgbClr val="D7D1CC"/>
      </a:accent6>
      <a:hlink>
        <a:srgbClr val="51247A"/>
      </a:hlink>
      <a:folHlink>
        <a:srgbClr val="962A8B"/>
      </a:folHlink>
    </a:clrScheme>
    <a:fontScheme name="UQ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>
          <a:gsLst>
            <a:gs pos="0">
              <a:schemeClr val="accent1"/>
            </a:gs>
            <a:gs pos="80000">
              <a:srgbClr val="913493"/>
            </a:gs>
          </a:gsLst>
          <a:lin ang="5400000" scaled="1"/>
        </a:gradFill>
        <a:ln w="17432" cap="flat">
          <a:noFill/>
          <a:prstDash val="solid"/>
          <a:miter/>
        </a:ln>
      </a:spPr>
      <a:bodyPr rtlCol="0" anchor="t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84F0916BBF724CA1E7D8F63C7F06BD" ma:contentTypeVersion="11" ma:contentTypeDescription="Create a new document." ma:contentTypeScope="" ma:versionID="809c7c489742cc59092c7e14672c0936">
  <xsd:schema xmlns:xsd="http://www.w3.org/2001/XMLSchema" xmlns:xs="http://www.w3.org/2001/XMLSchema" xmlns:p="http://schemas.microsoft.com/office/2006/metadata/properties" xmlns:ns2="65b0f26f-95df-44cf-88fa-e9c7b5beb0cc" xmlns:ns3="94ba416d-00cf-4134-b72c-a9e48d8869bc" targetNamespace="http://schemas.microsoft.com/office/2006/metadata/properties" ma:root="true" ma:fieldsID="17d5b951cbaf3870d2415480a90000ca" ns2:_="" ns3:_="">
    <xsd:import namespace="65b0f26f-95df-44cf-88fa-e9c7b5beb0cc"/>
    <xsd:import namespace="94ba416d-00cf-4134-b72c-a9e48d886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0f26f-95df-44cf-88fa-e9c7b5beb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a416d-00cf-4134-b72c-a9e48d8869b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63c6236-0644-4670-bed4-78772fe61de4}" ma:internalName="TaxCatchAll" ma:showField="CatchAllData" ma:web="94ba416d-00cf-4134-b72c-a9e48d886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b0f26f-95df-44cf-88fa-e9c7b5beb0cc">
      <Terms xmlns="http://schemas.microsoft.com/office/infopath/2007/PartnerControls"/>
    </lcf76f155ced4ddcb4097134ff3c332f>
    <TaxCatchAll xmlns="94ba416d-00cf-4134-b72c-a9e48d8869b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81FF16-7BA3-472A-8A66-33D4756C6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b0f26f-95df-44cf-88fa-e9c7b5beb0cc"/>
    <ds:schemaRef ds:uri="94ba416d-00cf-4134-b72c-a9e48d886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2EA160-A36A-4975-BC66-0FC7067AFEDA}">
  <ds:schemaRefs>
    <ds:schemaRef ds:uri="http://schemas.microsoft.com/office/2006/metadata/properties"/>
    <ds:schemaRef ds:uri="http://schemas.microsoft.com/office/infopath/2007/PartnerControls"/>
    <ds:schemaRef ds:uri="65b0f26f-95df-44cf-88fa-e9c7b5beb0cc"/>
    <ds:schemaRef ds:uri="94ba416d-00cf-4134-b72c-a9e48d8869bc"/>
  </ds:schemaRefs>
</ds:datastoreItem>
</file>

<file path=customXml/itemProps3.xml><?xml version="1.0" encoding="utf-8"?>
<ds:datastoreItem xmlns:ds="http://schemas.openxmlformats.org/officeDocument/2006/customXml" ds:itemID="{2DC28658-E441-4179-AD4D-D6D64C08A1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DFA4EE-299D-439B-A3F1-3B9B361D25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01-Blank%20document%20portrait%20logo.dotx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Susannah Hawtin</dc:creator>
  <cp:keywords/>
  <dc:description/>
  <cp:lastModifiedBy>Clare Seaman</cp:lastModifiedBy>
  <cp:revision>2</cp:revision>
  <cp:lastPrinted>2026-08-04T04:37:00Z</cp:lastPrinted>
  <dcterms:created xsi:type="dcterms:W3CDTF">2026-09-11T04:19:00Z</dcterms:created>
  <dcterms:modified xsi:type="dcterms:W3CDTF">2026-09-11T04:19:00Z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2023-08-21T02:26:25Z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df82bfe3-a7a0-4e04-9959-14baba95ccdb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0x0101003C84F0916BBF724CA1E7D8F63C7F06BD</vt:lpwstr>
  </property>
  <property fmtid="{D5CDD505-2E9C-101B-9397-08002B2CF9AE}" pid="10" name="MediaServiceImageTags">
    <vt:lpwstr/>
  </property>
</Properties>
</file>